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1C036" w14:textId="30883F1D" w:rsidR="00172350" w:rsidRPr="00172350" w:rsidRDefault="00983C9F" w:rsidP="00172350">
      <w:pPr>
        <w:pStyle w:val="Heading1"/>
      </w:pPr>
      <w:bookmarkStart w:id="0" w:name="_Toc197439014"/>
      <w:r w:rsidRPr="00172350">
        <w:t xml:space="preserve">Part </w:t>
      </w:r>
      <w:r w:rsidR="00284153" w:rsidRPr="00172350">
        <w:t>C</w:t>
      </w:r>
      <w:r w:rsidRPr="00172350">
        <w:t xml:space="preserve"> </w:t>
      </w:r>
      <w:bookmarkEnd w:id="0"/>
      <w:r w:rsidR="00172350" w:rsidRPr="00172350">
        <w:t xml:space="preserve">Summary of </w:t>
      </w:r>
      <w:r w:rsidR="00C30FAD">
        <w:t xml:space="preserve">PPE </w:t>
      </w:r>
      <w:r w:rsidR="00172350" w:rsidRPr="00172350">
        <w:t>Requirements</w:t>
      </w:r>
    </w:p>
    <w:p w14:paraId="138ED855" w14:textId="4EEB43D1" w:rsidR="00CA4A4D" w:rsidRDefault="00003557" w:rsidP="000E59E4">
      <w:pPr>
        <w:rPr>
          <w:rStyle w:val="SubtleReference"/>
        </w:rPr>
      </w:pPr>
      <w:r w:rsidRPr="00483B68">
        <w:rPr>
          <w:rStyle w:val="SubtleReference"/>
        </w:rPr>
        <w:t xml:space="preserve">Document </w:t>
      </w:r>
      <w:r w:rsidR="00331E8D" w:rsidRPr="00483B68">
        <w:rPr>
          <w:rStyle w:val="SubtleReference"/>
        </w:rPr>
        <w:t>Number:</w:t>
      </w:r>
      <w:r w:rsidRPr="00483B68">
        <w:rPr>
          <w:rStyle w:val="SubtleReference"/>
        </w:rPr>
        <w:t xml:space="preserve"> EHS-</w:t>
      </w:r>
      <w:r w:rsidR="00C30FAD">
        <w:rPr>
          <w:rStyle w:val="SubtleReference"/>
        </w:rPr>
        <w:t>0106-C</w:t>
      </w:r>
      <w:r w:rsidRPr="00483B68">
        <w:rPr>
          <w:rStyle w:val="SubtleReference"/>
        </w:rPr>
        <w:tab/>
      </w:r>
      <w:r w:rsidRPr="00483B68">
        <w:rPr>
          <w:rStyle w:val="SubtleReference"/>
        </w:rPr>
        <w:tab/>
      </w:r>
      <w:r w:rsidR="00FB3A47" w:rsidRPr="00483B68">
        <w:rPr>
          <w:rStyle w:val="SubtleReference"/>
        </w:rPr>
        <w:t xml:space="preserve">Revision </w:t>
      </w:r>
      <w:r w:rsidR="00C30FAD">
        <w:rPr>
          <w:rStyle w:val="SubtleReference"/>
        </w:rPr>
        <w:t>08/2025</w:t>
      </w:r>
    </w:p>
    <w:p w14:paraId="016FB190" w14:textId="34FB9D2E" w:rsidR="00C30FAD" w:rsidRDefault="00C30FAD" w:rsidP="000E59E4">
      <w:pPr>
        <w:rPr>
          <w:rStyle w:val="SubtleReference"/>
        </w:rPr>
      </w:pPr>
      <w:r>
        <w:rPr>
          <w:smallCaps/>
          <w:noProof/>
          <w:color w:val="404040" w:themeColor="text1" w:themeTint="BF"/>
          <w:u w:color="7F7F7F" w:themeColor="text1" w:themeTint="80"/>
        </w:rPr>
        <mc:AlternateContent>
          <mc:Choice Requires="wps">
            <w:drawing>
              <wp:inline distT="0" distB="0" distL="0" distR="0" wp14:anchorId="33C9CC93" wp14:editId="16249937">
                <wp:extent cx="6492240" cy="0"/>
                <wp:effectExtent l="0" t="0" r="0" b="0"/>
                <wp:docPr id="1883783368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9F5801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1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" strokecolor="#009cde [3204]" strokeweight=".5pt">
                <v:stroke joinstyle="miter"/>
                <w10:anchorlock/>
              </v:line>
            </w:pict>
          </mc:Fallback>
        </mc:AlternateContent>
      </w:r>
    </w:p>
    <w:p w14:paraId="59C7A3E5" w14:textId="7F5A45DB" w:rsidR="00337BBC" w:rsidRDefault="00C30FAD" w:rsidP="00C30FAD">
      <w:pPr>
        <w:pStyle w:val="Heading2"/>
      </w:pPr>
      <w:r>
        <w:t>Purpose</w:t>
      </w:r>
    </w:p>
    <w:p w14:paraId="5AE75D3C" w14:textId="7884E335" w:rsidR="00337BBC" w:rsidRDefault="00C30FAD" w:rsidP="00C30FAD">
      <w:r>
        <w:t>List all tasks, work areas, potential hazards, and required PPE for the work unit in Part C.</w:t>
      </w:r>
      <w:r>
        <w:t xml:space="preserve"> </w:t>
      </w:r>
      <w:r>
        <w:t>Obtain approval, signature, and date from the Supervisor, Manager, Faculty, or Principal Investigator responsible for the work unit.</w:t>
      </w:r>
      <w:r>
        <w:t xml:space="preserve"> </w:t>
      </w:r>
      <w:r>
        <w:t>Make a copy of Part C—and Part B, if completed—available to personnel in the work area.</w:t>
      </w:r>
      <w:r w:rsidR="00337BBC">
        <w:t xml:space="preserve"> </w:t>
      </w:r>
    </w:p>
    <w:p w14:paraId="1C31082E" w14:textId="20137FBD" w:rsidR="00C30FAD" w:rsidRPr="0088190E" w:rsidRDefault="00C30FAD" w:rsidP="00337BBC">
      <w:r>
        <w:rPr>
          <w:smallCaps/>
          <w:noProof/>
          <w:color w:val="404040" w:themeColor="text1" w:themeTint="BF"/>
          <w:u w:color="7F7F7F" w:themeColor="text1" w:themeTint="80"/>
        </w:rPr>
        <mc:AlternateContent>
          <mc:Choice Requires="wps">
            <w:drawing>
              <wp:inline distT="0" distB="0" distL="0" distR="0" wp14:anchorId="271843E3" wp14:editId="4C5686E1">
                <wp:extent cx="6492240" cy="0"/>
                <wp:effectExtent l="0" t="0" r="0" b="0"/>
                <wp:docPr id="4646463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387A80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1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" strokecolor="#009cde [3204]" strokeweight=".5pt">
                <v:stroke joinstyle="miter"/>
                <w10:anchorlock/>
              </v:line>
            </w:pict>
          </mc:Fallback>
        </mc:AlternateContent>
      </w:r>
    </w:p>
    <w:p w14:paraId="78F0A6DA" w14:textId="7F7FF58C" w:rsidR="00337BBC" w:rsidRDefault="00C30FAD" w:rsidP="00C30FAD">
      <w:pPr>
        <w:pStyle w:val="Heading2"/>
      </w:pPr>
      <w:r>
        <w:t>Completing Part C of the PPE Hazard Assessment</w:t>
      </w:r>
    </w:p>
    <w:p w14:paraId="4C7BBB26" w14:textId="1E770EF2" w:rsidR="00D11763" w:rsidRDefault="00D11763" w:rsidP="00D11763">
      <w:pPr>
        <w:pStyle w:val="List"/>
      </w:pPr>
      <w:r>
        <w:t xml:space="preserve">Transcribe the PPE requirements for relevant tasks and work areas from Parts A and B into Part C. </w:t>
      </w:r>
      <w:r>
        <w:br/>
      </w:r>
      <w:r>
        <w:t>This ensures that Part C reflects the completed Hazard Assessment for the work unit.</w:t>
      </w:r>
      <w:r>
        <w:t xml:space="preserve"> </w:t>
      </w:r>
      <w:r>
        <w:t>Use as many pages as necessary to capture all required information.</w:t>
      </w:r>
    </w:p>
    <w:p w14:paraId="3240703C" w14:textId="41C782E3" w:rsidR="00C30FAD" w:rsidRDefault="00D11763" w:rsidP="00D11763">
      <w:pPr>
        <w:pStyle w:val="List"/>
        <w:rPr>
          <w:b/>
          <w:bCs/>
          <w:smallCaps/>
          <w:color w:val="041E41" w:themeColor="text2"/>
        </w:rPr>
      </w:pPr>
      <w:r>
        <w:t>Print copies of Parts B and C and store them in the work unit’s records for reference and compliance.</w:t>
      </w:r>
      <w:r w:rsidR="00C30FAD">
        <w:br w:type="page"/>
      </w:r>
    </w:p>
    <w:p w14:paraId="72EF7A1E" w14:textId="2DE61F6F" w:rsidR="00C30FAD" w:rsidRDefault="00C30FAD" w:rsidP="00C30FAD">
      <w:pPr>
        <w:pStyle w:val="Heading1"/>
      </w:pPr>
      <w:r w:rsidRPr="00172350">
        <w:lastRenderedPageBreak/>
        <w:t xml:space="preserve">Summary of </w:t>
      </w:r>
      <w:r>
        <w:t xml:space="preserve">PPE </w:t>
      </w:r>
      <w:r w:rsidRPr="00172350">
        <w:t>Requirements</w:t>
      </w:r>
    </w:p>
    <w:p w14:paraId="4C79977C" w14:textId="39865ECC" w:rsidR="00337BBC" w:rsidRDefault="00337BBC" w:rsidP="00337BBC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r>
        <w:t xml:space="preserve"> </w:t>
      </w:r>
      <w:r w:rsidRPr="005A4175">
        <w:t>PPE Hazard Assessment Summary Certification</w:t>
      </w:r>
      <w:r>
        <w:t xml:space="preserve"> </w:t>
      </w:r>
    </w:p>
    <w:tbl>
      <w:tblPr>
        <w:tblStyle w:val="GridTable4-Accent2"/>
        <w:tblW w:w="10255" w:type="dxa"/>
        <w:tblLook w:val="0620" w:firstRow="1" w:lastRow="0" w:firstColumn="0" w:lastColumn="0" w:noHBand="1" w:noVBand="1"/>
      </w:tblPr>
      <w:tblGrid>
        <w:gridCol w:w="4855"/>
        <w:gridCol w:w="5400"/>
      </w:tblGrid>
      <w:tr w:rsidR="00337BBC" w:rsidRPr="00E97F66" w14:paraId="44E14C81" w14:textId="77777777" w:rsidTr="00C30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55" w:type="dxa"/>
          </w:tcPr>
          <w:p w14:paraId="6FB54649" w14:textId="77777777" w:rsidR="00337BBC" w:rsidRPr="00E97F66" w:rsidRDefault="00337BBC" w:rsidP="0055538E">
            <w:pPr>
              <w:pStyle w:val="TableHeading"/>
            </w:pPr>
          </w:p>
        </w:tc>
        <w:tc>
          <w:tcPr>
            <w:tcW w:w="5400" w:type="dxa"/>
          </w:tcPr>
          <w:p w14:paraId="18566159" w14:textId="77777777" w:rsidR="00337BBC" w:rsidRPr="00E97F66" w:rsidRDefault="00337BBC" w:rsidP="0055538E">
            <w:pPr>
              <w:pStyle w:val="TableHeading"/>
            </w:pPr>
            <w:r>
              <w:t>Name, Date</w:t>
            </w:r>
          </w:p>
        </w:tc>
      </w:tr>
      <w:tr w:rsidR="00337BBC" w:rsidRPr="00E97F66" w14:paraId="392A250E" w14:textId="77777777" w:rsidTr="00C30FAD">
        <w:tc>
          <w:tcPr>
            <w:tcW w:w="4855" w:type="dxa"/>
          </w:tcPr>
          <w:p w14:paraId="1240BB0C" w14:textId="77777777" w:rsidR="00337BBC" w:rsidRDefault="00337BBC" w:rsidP="0055538E">
            <w:pPr>
              <w:pStyle w:val="TableBody"/>
            </w:pPr>
            <w:r>
              <w:t xml:space="preserve">Summary Approver (Must be a Supervisor, Manager, Faculty member, Principal Investigator, </w:t>
            </w:r>
            <w:proofErr w:type="spellStart"/>
            <w:r>
              <w:t>etc</w:t>
            </w:r>
            <w:proofErr w:type="spellEnd"/>
            <w:r>
              <w:t>):</w:t>
            </w:r>
          </w:p>
        </w:tc>
        <w:tc>
          <w:tcPr>
            <w:tcW w:w="5400" w:type="dxa"/>
          </w:tcPr>
          <w:p w14:paraId="58546817" w14:textId="77777777" w:rsidR="00337BBC" w:rsidRDefault="00337BBC" w:rsidP="0055538E">
            <w:pPr>
              <w:pStyle w:val="TableBody"/>
              <w:rPr>
                <w:rFonts w:ascii="Calibri" w:hAnsi="Calibri" w:cs="Calibri"/>
                <w:color w:val="000000"/>
                <w:szCs w:val="20"/>
              </w:rPr>
            </w:pPr>
          </w:p>
        </w:tc>
      </w:tr>
      <w:tr w:rsidR="00337BBC" w:rsidRPr="00E97F66" w14:paraId="370F2E33" w14:textId="77777777" w:rsidTr="00C30FAD">
        <w:tc>
          <w:tcPr>
            <w:tcW w:w="4855" w:type="dxa"/>
          </w:tcPr>
          <w:p w14:paraId="20DC56BD" w14:textId="77777777" w:rsidR="00337BBC" w:rsidRPr="00E97F66" w:rsidRDefault="00337BBC" w:rsidP="0055538E">
            <w:pPr>
              <w:pStyle w:val="TableBody"/>
            </w:pPr>
            <w:r>
              <w:t>Campus Location:</w:t>
            </w:r>
          </w:p>
        </w:tc>
        <w:tc>
          <w:tcPr>
            <w:tcW w:w="5400" w:type="dxa"/>
          </w:tcPr>
          <w:p w14:paraId="3FF86388" w14:textId="77777777" w:rsidR="00337BBC" w:rsidRPr="00E97F66" w:rsidRDefault="00337BBC" w:rsidP="0055538E">
            <w:pPr>
              <w:pStyle w:val="TableBody"/>
              <w:rPr>
                <w:rFonts w:ascii="Calibri" w:hAnsi="Calibri" w:cs="Calibri"/>
                <w:color w:val="000000"/>
                <w:szCs w:val="20"/>
              </w:rPr>
            </w:pPr>
          </w:p>
        </w:tc>
      </w:tr>
      <w:tr w:rsidR="00337BBC" w:rsidRPr="00E97F66" w14:paraId="748E83E1" w14:textId="77777777" w:rsidTr="00C30FAD">
        <w:tc>
          <w:tcPr>
            <w:tcW w:w="4855" w:type="dxa"/>
          </w:tcPr>
          <w:p w14:paraId="5C6C338A" w14:textId="77777777" w:rsidR="00337BBC" w:rsidRPr="00E97F66" w:rsidRDefault="00337BBC" w:rsidP="0055538E">
            <w:pPr>
              <w:pStyle w:val="TableBody"/>
            </w:pPr>
            <w:r>
              <w:t>Work Unit and Department:</w:t>
            </w:r>
          </w:p>
        </w:tc>
        <w:tc>
          <w:tcPr>
            <w:tcW w:w="5400" w:type="dxa"/>
          </w:tcPr>
          <w:p w14:paraId="3E022D3E" w14:textId="77777777" w:rsidR="00337BBC" w:rsidRPr="00E97F66" w:rsidRDefault="00337BBC" w:rsidP="0055538E">
            <w:pPr>
              <w:pStyle w:val="TableBody"/>
              <w:rPr>
                <w:rFonts w:ascii="Calibri" w:hAnsi="Calibri" w:cs="Calibri"/>
                <w:color w:val="000000"/>
                <w:szCs w:val="20"/>
              </w:rPr>
            </w:pPr>
          </w:p>
        </w:tc>
      </w:tr>
      <w:tr w:rsidR="00337BBC" w:rsidRPr="00E97F66" w14:paraId="3D7F77EE" w14:textId="77777777" w:rsidTr="00C30FAD">
        <w:tc>
          <w:tcPr>
            <w:tcW w:w="4855" w:type="dxa"/>
          </w:tcPr>
          <w:p w14:paraId="1A663F35" w14:textId="77777777" w:rsidR="00337BBC" w:rsidRPr="00E97F66" w:rsidRDefault="00337BBC" w:rsidP="0055538E">
            <w:pPr>
              <w:pStyle w:val="TableBody"/>
            </w:pPr>
            <w:r>
              <w:t>Job Title(s) of personnel conducting the work:</w:t>
            </w:r>
          </w:p>
        </w:tc>
        <w:tc>
          <w:tcPr>
            <w:tcW w:w="5400" w:type="dxa"/>
          </w:tcPr>
          <w:p w14:paraId="5F93A074" w14:textId="77777777" w:rsidR="00337BBC" w:rsidRPr="00E97F66" w:rsidRDefault="00337BBC" w:rsidP="0055538E">
            <w:pPr>
              <w:pStyle w:val="TableBody"/>
              <w:rPr>
                <w:rFonts w:ascii="Calibri" w:hAnsi="Calibri" w:cs="Calibri"/>
                <w:color w:val="000000"/>
                <w:szCs w:val="20"/>
              </w:rPr>
            </w:pPr>
          </w:p>
        </w:tc>
      </w:tr>
    </w:tbl>
    <w:p w14:paraId="5E28AD9E" w14:textId="77777777" w:rsidR="00337BBC" w:rsidRDefault="00337BBC" w:rsidP="00337BBC">
      <w:pPr>
        <w:pStyle w:val="NoSpacing"/>
      </w:pPr>
    </w:p>
    <w:p w14:paraId="59995D2A" w14:textId="7050BB44" w:rsidR="00337BBC" w:rsidRDefault="00337BBC" w:rsidP="00337BBC">
      <w:pPr>
        <w:spacing w:before="0" w:after="160"/>
        <w:rPr>
          <w:rFonts w:asciiTheme="majorHAnsi" w:eastAsiaTheme="majorEastAsia" w:hAnsiTheme="majorHAnsi" w:cstheme="majorBidi"/>
          <w:color w:val="0A4DA9" w:themeColor="text2" w:themeTint="BF"/>
          <w:sz w:val="28"/>
          <w:szCs w:val="28"/>
        </w:rPr>
      </w:pPr>
    </w:p>
    <w:p w14:paraId="6B97FB22" w14:textId="77777777" w:rsidR="00337BBC" w:rsidRPr="00971BCC" w:rsidRDefault="00337BBC" w:rsidP="00337BBC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r>
        <w:t xml:space="preserve"> </w:t>
      </w:r>
      <w:r w:rsidRPr="007E15C4">
        <w:t>PPE Hazard Assessment Summary</w:t>
      </w:r>
    </w:p>
    <w:tbl>
      <w:tblPr>
        <w:tblStyle w:val="GridTable4-Accent2"/>
        <w:tblW w:w="10255" w:type="dxa"/>
        <w:tblLook w:val="0620" w:firstRow="1" w:lastRow="0" w:firstColumn="0" w:lastColumn="0" w:noHBand="1" w:noVBand="1"/>
      </w:tblPr>
      <w:tblGrid>
        <w:gridCol w:w="3055"/>
        <w:gridCol w:w="3060"/>
        <w:gridCol w:w="4140"/>
      </w:tblGrid>
      <w:tr w:rsidR="00337BBC" w:rsidRPr="00E97F66" w14:paraId="411C2250" w14:textId="77777777" w:rsidTr="00D11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55" w:type="dxa"/>
          </w:tcPr>
          <w:p w14:paraId="408A3040" w14:textId="77777777" w:rsidR="00337BBC" w:rsidRPr="00E97F66" w:rsidRDefault="00337BBC" w:rsidP="0055538E">
            <w:pPr>
              <w:pStyle w:val="TableHeading"/>
            </w:pPr>
            <w:r w:rsidRPr="00E97F66">
              <w:t>Task(s) / Area(s)</w:t>
            </w:r>
          </w:p>
        </w:tc>
        <w:tc>
          <w:tcPr>
            <w:tcW w:w="3060" w:type="dxa"/>
          </w:tcPr>
          <w:p w14:paraId="1069EC7B" w14:textId="77777777" w:rsidR="00337BBC" w:rsidRPr="00E97F66" w:rsidRDefault="00337BBC" w:rsidP="0055538E">
            <w:pPr>
              <w:pStyle w:val="TableHeading"/>
            </w:pPr>
            <w:r w:rsidRPr="00E97F66">
              <w:t>Potential Hazard(s)</w:t>
            </w:r>
          </w:p>
        </w:tc>
        <w:tc>
          <w:tcPr>
            <w:tcW w:w="4140" w:type="dxa"/>
          </w:tcPr>
          <w:p w14:paraId="4AA1ED5F" w14:textId="77777777" w:rsidR="00337BBC" w:rsidRPr="00E97F66" w:rsidRDefault="00337BBC" w:rsidP="0055538E">
            <w:pPr>
              <w:pStyle w:val="TableHeading"/>
            </w:pPr>
            <w:r w:rsidRPr="00E97F66">
              <w:t>PPE Required</w:t>
            </w:r>
          </w:p>
        </w:tc>
      </w:tr>
      <w:tr w:rsidR="00337BBC" w:rsidRPr="00E97F66" w14:paraId="2654AAD7" w14:textId="77777777" w:rsidTr="00D11763">
        <w:tc>
          <w:tcPr>
            <w:tcW w:w="3055" w:type="dxa"/>
          </w:tcPr>
          <w:p w14:paraId="6F5D37DE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6635338F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2207F527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E448E1C" w14:textId="77777777" w:rsidTr="00D11763">
        <w:tc>
          <w:tcPr>
            <w:tcW w:w="3055" w:type="dxa"/>
          </w:tcPr>
          <w:p w14:paraId="192AD37F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1B007D5D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7CD62489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2115D134" w14:textId="77777777" w:rsidTr="00D11763">
        <w:tc>
          <w:tcPr>
            <w:tcW w:w="3055" w:type="dxa"/>
          </w:tcPr>
          <w:p w14:paraId="670CA93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6BC41258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5C00ADBB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5CFA14A3" w14:textId="77777777" w:rsidTr="00D11763">
        <w:tc>
          <w:tcPr>
            <w:tcW w:w="3055" w:type="dxa"/>
          </w:tcPr>
          <w:p w14:paraId="5D076B71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00B1A6B2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3A54A992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659A591" w14:textId="77777777" w:rsidTr="00D11763">
        <w:tc>
          <w:tcPr>
            <w:tcW w:w="3055" w:type="dxa"/>
          </w:tcPr>
          <w:p w14:paraId="00F6AB47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12157227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5BC8EDDA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14353767" w14:textId="77777777" w:rsidTr="00D11763">
        <w:tc>
          <w:tcPr>
            <w:tcW w:w="3055" w:type="dxa"/>
          </w:tcPr>
          <w:p w14:paraId="783173E7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1C38690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3B21A149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5366336" w14:textId="77777777" w:rsidTr="00D11763">
        <w:tc>
          <w:tcPr>
            <w:tcW w:w="3055" w:type="dxa"/>
          </w:tcPr>
          <w:p w14:paraId="589B21A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5266656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3D4CC535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5731259" w14:textId="77777777" w:rsidTr="00D11763">
        <w:tc>
          <w:tcPr>
            <w:tcW w:w="3055" w:type="dxa"/>
          </w:tcPr>
          <w:p w14:paraId="5288EA1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6989DF5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69498B54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9C03650" w14:textId="77777777" w:rsidTr="00D11763">
        <w:tc>
          <w:tcPr>
            <w:tcW w:w="3055" w:type="dxa"/>
          </w:tcPr>
          <w:p w14:paraId="6A93AB5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3E20D543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0CA24F13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262483E" w14:textId="77777777" w:rsidTr="00D11763">
        <w:tc>
          <w:tcPr>
            <w:tcW w:w="3055" w:type="dxa"/>
          </w:tcPr>
          <w:p w14:paraId="6DF06D8E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3BA7E04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325357F6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93CDAE4" w14:textId="77777777" w:rsidTr="00D11763">
        <w:tc>
          <w:tcPr>
            <w:tcW w:w="3055" w:type="dxa"/>
          </w:tcPr>
          <w:p w14:paraId="4F7A3E20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1FAE3608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795B93AA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00FF6D0E" w14:textId="77777777" w:rsidTr="00D11763">
        <w:tc>
          <w:tcPr>
            <w:tcW w:w="3055" w:type="dxa"/>
          </w:tcPr>
          <w:p w14:paraId="3EA639AA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09FF0AA0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184743C4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D1C3F92" w14:textId="77777777" w:rsidTr="00D11763">
        <w:tc>
          <w:tcPr>
            <w:tcW w:w="3055" w:type="dxa"/>
          </w:tcPr>
          <w:p w14:paraId="62076410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50969992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3C8E6096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6CCA4C63" w14:textId="77777777" w:rsidTr="00D11763">
        <w:tc>
          <w:tcPr>
            <w:tcW w:w="3055" w:type="dxa"/>
          </w:tcPr>
          <w:p w14:paraId="7FBF9F26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7549703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1D62A7C1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177EF99D" w14:textId="77777777" w:rsidTr="00D11763">
        <w:tc>
          <w:tcPr>
            <w:tcW w:w="3055" w:type="dxa"/>
          </w:tcPr>
          <w:p w14:paraId="27E1516D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09FD85F6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5E08ED28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7E9400B7" w14:textId="77777777" w:rsidTr="00D11763">
        <w:tc>
          <w:tcPr>
            <w:tcW w:w="3055" w:type="dxa"/>
          </w:tcPr>
          <w:p w14:paraId="7D3ACCF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53D5B370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4851A0D6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6A2723BA" w14:textId="77777777" w:rsidTr="00D11763">
        <w:tc>
          <w:tcPr>
            <w:tcW w:w="3055" w:type="dxa"/>
          </w:tcPr>
          <w:p w14:paraId="0EEC578E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60" w:type="dxa"/>
          </w:tcPr>
          <w:p w14:paraId="1BE7ABC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140" w:type="dxa"/>
          </w:tcPr>
          <w:p w14:paraId="21B64FFB" w14:textId="77777777" w:rsidR="00337BBC" w:rsidRPr="00E97F66" w:rsidRDefault="00337BBC" w:rsidP="0055538E">
            <w:pPr>
              <w:pStyle w:val="TableBody"/>
            </w:pPr>
          </w:p>
        </w:tc>
      </w:tr>
    </w:tbl>
    <w:p w14:paraId="7A9284B6" w14:textId="77777777" w:rsidR="00337BBC" w:rsidRDefault="00337BBC" w:rsidP="00337BBC">
      <w:pPr>
        <w:pStyle w:val="NoSpacing"/>
      </w:pPr>
    </w:p>
    <w:p w14:paraId="61FA3AC4" w14:textId="77777777" w:rsidR="00337BBC" w:rsidRDefault="00337BBC" w:rsidP="00337BBC">
      <w:pPr>
        <w:spacing w:before="0" w:after="160"/>
        <w:rPr>
          <w:rFonts w:asciiTheme="majorHAnsi" w:eastAsiaTheme="majorEastAsia" w:hAnsiTheme="majorHAnsi" w:cstheme="majorBidi"/>
          <w:color w:val="063069" w:themeColor="text2" w:themeTint="E6"/>
          <w:sz w:val="32"/>
          <w:szCs w:val="32"/>
        </w:rPr>
      </w:pPr>
      <w:r>
        <w:br w:type="page"/>
      </w:r>
    </w:p>
    <w:p w14:paraId="57AD6CC2" w14:textId="77777777" w:rsidR="00337BBC" w:rsidRPr="0088190E" w:rsidRDefault="00337BBC" w:rsidP="00337BBC">
      <w:pPr>
        <w:pStyle w:val="Caption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  <w:r>
        <w:t xml:space="preserve"> PPE Hazard Assessment Summary</w:t>
      </w:r>
    </w:p>
    <w:tbl>
      <w:tblPr>
        <w:tblStyle w:val="GridTable4-Accent2"/>
        <w:tblW w:w="10255" w:type="dxa"/>
        <w:tblLook w:val="0620" w:firstRow="1" w:lastRow="0" w:firstColumn="0" w:lastColumn="0" w:noHBand="1" w:noVBand="1"/>
      </w:tblPr>
      <w:tblGrid>
        <w:gridCol w:w="3168"/>
        <w:gridCol w:w="3075"/>
        <w:gridCol w:w="4012"/>
      </w:tblGrid>
      <w:tr w:rsidR="00337BBC" w:rsidRPr="00E97F66" w14:paraId="039A93BB" w14:textId="77777777" w:rsidTr="00D11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168" w:type="dxa"/>
          </w:tcPr>
          <w:p w14:paraId="33323C79" w14:textId="77777777" w:rsidR="00337BBC" w:rsidRPr="00E97F66" w:rsidRDefault="00337BBC" w:rsidP="0055538E">
            <w:r w:rsidRPr="00E97F66">
              <w:t>Task(s) / Area(s)</w:t>
            </w:r>
          </w:p>
        </w:tc>
        <w:tc>
          <w:tcPr>
            <w:tcW w:w="3075" w:type="dxa"/>
          </w:tcPr>
          <w:p w14:paraId="2946BA50" w14:textId="77777777" w:rsidR="00337BBC" w:rsidRPr="00E97F66" w:rsidRDefault="00337BBC" w:rsidP="0055538E">
            <w:r w:rsidRPr="00E97F66">
              <w:t>Potential Hazard(s)</w:t>
            </w:r>
          </w:p>
        </w:tc>
        <w:tc>
          <w:tcPr>
            <w:tcW w:w="4012" w:type="dxa"/>
          </w:tcPr>
          <w:p w14:paraId="19664610" w14:textId="77777777" w:rsidR="00337BBC" w:rsidRPr="00E97F66" w:rsidRDefault="00337BBC" w:rsidP="0055538E">
            <w:r w:rsidRPr="00E97F66">
              <w:t>PPE Required</w:t>
            </w:r>
          </w:p>
        </w:tc>
      </w:tr>
      <w:tr w:rsidR="00337BBC" w:rsidRPr="00E97F66" w14:paraId="08772F5E" w14:textId="77777777" w:rsidTr="00D11763">
        <w:tc>
          <w:tcPr>
            <w:tcW w:w="3168" w:type="dxa"/>
          </w:tcPr>
          <w:p w14:paraId="5C221E16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23E911D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3F5DB1B4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5F574C67" w14:textId="77777777" w:rsidTr="00D11763">
        <w:tc>
          <w:tcPr>
            <w:tcW w:w="3168" w:type="dxa"/>
          </w:tcPr>
          <w:p w14:paraId="5F60EEF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24BCF81D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00873DB7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F0D6DF7" w14:textId="77777777" w:rsidTr="00D11763">
        <w:tc>
          <w:tcPr>
            <w:tcW w:w="3168" w:type="dxa"/>
          </w:tcPr>
          <w:p w14:paraId="331AEAB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2AABC8AC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1B3E45EE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01C38C58" w14:textId="77777777" w:rsidTr="00D11763">
        <w:tc>
          <w:tcPr>
            <w:tcW w:w="3168" w:type="dxa"/>
          </w:tcPr>
          <w:p w14:paraId="0140608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1DC476BC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150BD3A8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CB2897E" w14:textId="77777777" w:rsidTr="00D11763">
        <w:tc>
          <w:tcPr>
            <w:tcW w:w="3168" w:type="dxa"/>
          </w:tcPr>
          <w:p w14:paraId="45EBBF8F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002099E6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7DBCBD2E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29A394B7" w14:textId="77777777" w:rsidTr="00D11763">
        <w:tc>
          <w:tcPr>
            <w:tcW w:w="3168" w:type="dxa"/>
          </w:tcPr>
          <w:p w14:paraId="785191B1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6C4F3B38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369FC05E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4338CEF" w14:textId="77777777" w:rsidTr="00D11763">
        <w:tc>
          <w:tcPr>
            <w:tcW w:w="3168" w:type="dxa"/>
          </w:tcPr>
          <w:p w14:paraId="038CFDA9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52EBF351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40E249BC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68582C20" w14:textId="77777777" w:rsidTr="00D11763">
        <w:tc>
          <w:tcPr>
            <w:tcW w:w="3168" w:type="dxa"/>
          </w:tcPr>
          <w:p w14:paraId="08B28C49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44BC8FB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10E2D027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4BB5896" w14:textId="77777777" w:rsidTr="00D11763">
        <w:tc>
          <w:tcPr>
            <w:tcW w:w="3168" w:type="dxa"/>
          </w:tcPr>
          <w:p w14:paraId="19A1BE2A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6D09125E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10129A6F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6BF9DAB7" w14:textId="77777777" w:rsidTr="00D11763">
        <w:tc>
          <w:tcPr>
            <w:tcW w:w="3168" w:type="dxa"/>
          </w:tcPr>
          <w:p w14:paraId="1242382E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1171ED58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5AAAF806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1385AAB8" w14:textId="77777777" w:rsidTr="00D11763">
        <w:tc>
          <w:tcPr>
            <w:tcW w:w="3168" w:type="dxa"/>
          </w:tcPr>
          <w:p w14:paraId="6B4884D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581CBE03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61B262D0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04CCEB83" w14:textId="77777777" w:rsidTr="00D11763">
        <w:tc>
          <w:tcPr>
            <w:tcW w:w="3168" w:type="dxa"/>
          </w:tcPr>
          <w:p w14:paraId="09F31091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4CCF353C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443A1F3B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62D77AD" w14:textId="77777777" w:rsidTr="00D11763">
        <w:tc>
          <w:tcPr>
            <w:tcW w:w="3168" w:type="dxa"/>
          </w:tcPr>
          <w:p w14:paraId="4473A23C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2323A0A1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28D6093F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24EC6E1B" w14:textId="77777777" w:rsidTr="00D11763">
        <w:tc>
          <w:tcPr>
            <w:tcW w:w="3168" w:type="dxa"/>
          </w:tcPr>
          <w:p w14:paraId="0954EDC2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1A31F103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08F7C926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6324F34C" w14:textId="77777777" w:rsidTr="00D11763">
        <w:tc>
          <w:tcPr>
            <w:tcW w:w="3168" w:type="dxa"/>
          </w:tcPr>
          <w:p w14:paraId="1D48B73C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09AA3FD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635F8958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25F02379" w14:textId="77777777" w:rsidTr="00D11763">
        <w:tc>
          <w:tcPr>
            <w:tcW w:w="3168" w:type="dxa"/>
          </w:tcPr>
          <w:p w14:paraId="1B968DE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79CE3127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76409063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04CCBB9" w14:textId="77777777" w:rsidTr="00D11763">
        <w:tc>
          <w:tcPr>
            <w:tcW w:w="3168" w:type="dxa"/>
          </w:tcPr>
          <w:p w14:paraId="088D9607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3AC13F71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22ABB508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423969AB" w14:textId="77777777" w:rsidTr="00D11763">
        <w:tc>
          <w:tcPr>
            <w:tcW w:w="3168" w:type="dxa"/>
          </w:tcPr>
          <w:p w14:paraId="0D304D8E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111BEFC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77CB02DA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328C1501" w14:textId="77777777" w:rsidTr="00D11763">
        <w:tc>
          <w:tcPr>
            <w:tcW w:w="3168" w:type="dxa"/>
          </w:tcPr>
          <w:p w14:paraId="2F97A45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67890BBA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0F93C227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08D6C40D" w14:textId="77777777" w:rsidTr="00D11763">
        <w:tc>
          <w:tcPr>
            <w:tcW w:w="3168" w:type="dxa"/>
          </w:tcPr>
          <w:p w14:paraId="430EA21A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236D9803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3E6D7964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509E8DBF" w14:textId="77777777" w:rsidTr="00D11763">
        <w:tc>
          <w:tcPr>
            <w:tcW w:w="3168" w:type="dxa"/>
          </w:tcPr>
          <w:p w14:paraId="322BEE94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5A6C850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1038082E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050C4B6B" w14:textId="77777777" w:rsidTr="00D11763">
        <w:tc>
          <w:tcPr>
            <w:tcW w:w="3168" w:type="dxa"/>
          </w:tcPr>
          <w:p w14:paraId="6DB0CBB3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328380C6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79EFF163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0FA5823E" w14:textId="77777777" w:rsidTr="00D11763">
        <w:tc>
          <w:tcPr>
            <w:tcW w:w="3168" w:type="dxa"/>
          </w:tcPr>
          <w:p w14:paraId="43B60370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38AEC90A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246346F2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288B3667" w14:textId="77777777" w:rsidTr="00D11763">
        <w:tc>
          <w:tcPr>
            <w:tcW w:w="3168" w:type="dxa"/>
          </w:tcPr>
          <w:p w14:paraId="5B822D35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2C0D3C4C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12CEF49F" w14:textId="77777777" w:rsidR="00337BBC" w:rsidRPr="00E97F66" w:rsidRDefault="00337BBC" w:rsidP="0055538E">
            <w:pPr>
              <w:pStyle w:val="TableBody"/>
            </w:pPr>
          </w:p>
        </w:tc>
      </w:tr>
      <w:tr w:rsidR="00337BBC" w:rsidRPr="00E97F66" w14:paraId="521B4038" w14:textId="77777777" w:rsidTr="00D11763">
        <w:tc>
          <w:tcPr>
            <w:tcW w:w="3168" w:type="dxa"/>
          </w:tcPr>
          <w:p w14:paraId="7FB2E18F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3075" w:type="dxa"/>
          </w:tcPr>
          <w:p w14:paraId="0C842A7B" w14:textId="77777777" w:rsidR="00337BBC" w:rsidRPr="00E97F66" w:rsidRDefault="00337BBC" w:rsidP="0055538E">
            <w:pPr>
              <w:pStyle w:val="TableBody"/>
            </w:pPr>
          </w:p>
        </w:tc>
        <w:tc>
          <w:tcPr>
            <w:tcW w:w="4012" w:type="dxa"/>
          </w:tcPr>
          <w:p w14:paraId="455E6A27" w14:textId="77777777" w:rsidR="00337BBC" w:rsidRPr="00E97F66" w:rsidRDefault="00337BBC" w:rsidP="0055538E">
            <w:pPr>
              <w:pStyle w:val="TableBody"/>
            </w:pPr>
          </w:p>
        </w:tc>
      </w:tr>
    </w:tbl>
    <w:p w14:paraId="3BD6FFEE" w14:textId="77777777" w:rsidR="00FD2C04" w:rsidRPr="00FD2C04" w:rsidRDefault="00FD2C04" w:rsidP="00FD2C04"/>
    <w:sectPr w:rsidR="00FD2C04" w:rsidRPr="00FD2C04" w:rsidSect="00A213E0">
      <w:headerReference w:type="default" r:id="rId11"/>
      <w:footerReference w:type="default" r:id="rId12"/>
      <w:pgSz w:w="12240" w:h="15840"/>
      <w:pgMar w:top="1440" w:right="1008" w:bottom="1440" w:left="1008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4EBB1" w14:textId="77777777" w:rsidR="00BA3C16" w:rsidRDefault="00BA3C16" w:rsidP="005B0408">
      <w:pPr>
        <w:spacing w:after="0" w:line="240" w:lineRule="auto"/>
      </w:pPr>
      <w:r>
        <w:separator/>
      </w:r>
    </w:p>
  </w:endnote>
  <w:endnote w:type="continuationSeparator" w:id="0">
    <w:p w14:paraId="364A6B15" w14:textId="77777777" w:rsidR="00BA3C16" w:rsidRDefault="00BA3C16" w:rsidP="005B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7E36D653-4138-471C-9DC2-1E36C196BED3}"/>
    <w:embedBold r:id="rId2" w:fontKey="{1C834765-5567-411C-9BFB-A810F6346978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3" w:fontKey="{C3618315-34F8-4127-96B5-353AC8F200F8}"/>
    <w:embedBold r:id="rId4" w:fontKey="{77AEA418-34EF-4D1F-9989-B7106559E3F4}"/>
    <w:embedItalic r:id="rId5" w:fontKey="{E7EEEDE9-4621-4E85-AC6E-C8AAC39DED29}"/>
    <w:embedBoldItalic r:id="rId6" w:fontKey="{FA0404D2-546D-49F9-8919-84067CE67B0B}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4593E6D-3229-427C-80AA-553E64BCE8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B4A3F61-F4CA-4057-B61F-E2637C358E9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255" w:type="dxa"/>
      <w:tblCellMar>
        <w:top w:w="43" w:type="dxa"/>
        <w:bottom w:w="43" w:type="dxa"/>
      </w:tblCellMar>
      <w:tblLook w:val="04A0" w:firstRow="1" w:lastRow="0" w:firstColumn="1" w:lastColumn="0" w:noHBand="0" w:noVBand="1"/>
    </w:tblPr>
    <w:tblGrid>
      <w:gridCol w:w="1525"/>
      <w:gridCol w:w="2970"/>
      <w:gridCol w:w="3600"/>
      <w:gridCol w:w="2160"/>
    </w:tblGrid>
    <w:tr w:rsidR="00B12115" w14:paraId="79DC4F59" w14:textId="77777777" w:rsidTr="00D11763">
      <w:tc>
        <w:tcPr>
          <w:tcW w:w="1525" w:type="dxa"/>
          <w:vAlign w:val="center"/>
        </w:tcPr>
        <w:p w14:paraId="002FA858" w14:textId="77777777" w:rsidR="00B12115" w:rsidRDefault="00812C02" w:rsidP="00812C02">
          <w:pPr>
            <w:pStyle w:val="Footer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  <w:tc>
        <w:tcPr>
          <w:tcW w:w="2970" w:type="dxa"/>
          <w:vAlign w:val="center"/>
        </w:tcPr>
        <w:p w14:paraId="3F59F87B" w14:textId="77777777" w:rsidR="00B12115" w:rsidRPr="0073396F" w:rsidRDefault="00812C02" w:rsidP="00F636FB">
          <w:pPr>
            <w:pStyle w:val="Footer"/>
          </w:pPr>
          <w:hyperlink r:id="rId1" w:history="1">
            <w:r w:rsidRPr="00184F4F">
              <w:rPr>
                <w:rStyle w:val="Hyperlink"/>
                <w:color w:val="1E407C" w:themeColor="accent2"/>
                <w:u w:val="none"/>
              </w:rPr>
              <w:t>psuehs@psu.edu</w:t>
            </w:r>
          </w:hyperlink>
          <w:r w:rsidRPr="00812C02">
            <w:rPr>
              <w:rStyle w:val="Hyperlink"/>
              <w:u w:val="none"/>
            </w:rPr>
            <w:t xml:space="preserve"> </w:t>
          </w:r>
          <w:r w:rsidR="00B12115" w:rsidRPr="00812C02">
            <w:rPr>
              <w:rStyle w:val="Strong"/>
              <w:bCs w:val="0"/>
              <w:u w:val="none"/>
            </w:rPr>
            <w:t>814-865-6391</w:t>
          </w:r>
          <w:r>
            <w:rPr>
              <w:rStyle w:val="Strong"/>
              <w:bCs w:val="0"/>
            </w:rPr>
            <w:t xml:space="preserve"> </w:t>
          </w:r>
        </w:p>
      </w:tc>
      <w:tc>
        <w:tcPr>
          <w:tcW w:w="3600" w:type="dxa"/>
          <w:vAlign w:val="center"/>
        </w:tcPr>
        <w:p w14:paraId="799E6F95" w14:textId="561A39DA" w:rsidR="00B12115" w:rsidRPr="00DE4CED" w:rsidRDefault="00D11763" w:rsidP="00CA56EE">
          <w:pPr>
            <w:pStyle w:val="Footer"/>
          </w:pPr>
          <w:r w:rsidRPr="00172350">
            <w:t xml:space="preserve">Part C Summary of </w:t>
          </w:r>
          <w:r>
            <w:t xml:space="preserve">PPE </w:t>
          </w:r>
          <w:r w:rsidRPr="00172350">
            <w:t>Requirements</w:t>
          </w:r>
        </w:p>
      </w:tc>
      <w:tc>
        <w:tcPr>
          <w:tcW w:w="2160" w:type="dxa"/>
          <w:vAlign w:val="center"/>
        </w:tcPr>
        <w:p w14:paraId="4E2B9ABE" w14:textId="344393FF" w:rsidR="00B12115" w:rsidRPr="0073396F" w:rsidRDefault="00D11763" w:rsidP="00CA56EE">
          <w:pPr>
            <w:pStyle w:val="Footer"/>
            <w:jc w:val="right"/>
          </w:pPr>
          <w:r w:rsidRPr="00D11763">
            <w:t>EHS-0106-C</w:t>
          </w:r>
          <w:r>
            <w:t xml:space="preserve"> 08/2025</w:t>
          </w:r>
        </w:p>
      </w:tc>
    </w:tr>
  </w:tbl>
  <w:p w14:paraId="13DD11DB" w14:textId="77777777" w:rsidR="005B0408" w:rsidRDefault="005B0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E3F34" w14:textId="77777777" w:rsidR="00BA3C16" w:rsidRDefault="00BA3C16" w:rsidP="005B0408">
      <w:pPr>
        <w:spacing w:after="0" w:line="240" w:lineRule="auto"/>
      </w:pPr>
      <w:r>
        <w:separator/>
      </w:r>
    </w:p>
  </w:footnote>
  <w:footnote w:type="continuationSeparator" w:id="0">
    <w:p w14:paraId="447A177C" w14:textId="77777777" w:rsidR="00BA3C16" w:rsidRDefault="00BA3C16" w:rsidP="005B0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87C33" w14:textId="610BE1B5" w:rsidR="0073396F" w:rsidRDefault="005659ED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800D90" wp14:editId="647BA93F">
              <wp:simplePos x="0" y="0"/>
              <wp:positionH relativeFrom="column">
                <wp:posOffset>4732020</wp:posOffset>
              </wp:positionH>
              <wp:positionV relativeFrom="paragraph">
                <wp:posOffset>158115</wp:posOffset>
              </wp:positionV>
              <wp:extent cx="1190625" cy="695325"/>
              <wp:effectExtent l="0" t="0" r="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C1923" w14:textId="72A2D8F4" w:rsidR="00450696" w:rsidRPr="0050305E" w:rsidRDefault="008509A7" w:rsidP="0050305E">
                          <w:pPr>
                            <w:pStyle w:val="ColorWhiteBold"/>
                          </w:pPr>
                          <w:r>
                            <w:t>Personal Protective Equipment, PPE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00D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2.6pt;margin-top:12.45pt;width:93.7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" filled="f" stroked="f">
              <v:textbox>
                <w:txbxContent>
                  <w:p w14:paraId="6FAC1923" w14:textId="72A2D8F4" w:rsidR="00450696" w:rsidRPr="0050305E" w:rsidRDefault="008509A7" w:rsidP="0050305E">
                    <w:pPr>
                      <w:pStyle w:val="ColorWhiteBold"/>
                    </w:pPr>
                    <w:r>
                      <w:t>Personal Protective Equipment, PPE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B51630" wp14:editId="0E2F7920">
              <wp:simplePos x="0" y="0"/>
              <wp:positionH relativeFrom="margin">
                <wp:posOffset>4722495</wp:posOffset>
              </wp:positionH>
              <wp:positionV relativeFrom="paragraph">
                <wp:posOffset>-365760</wp:posOffset>
              </wp:positionV>
              <wp:extent cx="1209675" cy="1247775"/>
              <wp:effectExtent l="0" t="0" r="9525" b="9525"/>
              <wp:wrapNone/>
              <wp:docPr id="2" name="AutoSha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09675" cy="12477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90000"/>
                          <a:lumOff val="1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2745F0" id="AutoShape 1" o:spid="_x0000_s1026" alt="&quot;&quot;" style="position:absolute;margin-left:371.85pt;margin-top:-28.8pt;width:95.2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" fillcolor="#06316b [2911]" stroked="f">
              <w10:wrap anchorx="margin"/>
            </v:rect>
          </w:pict>
        </mc:Fallback>
      </mc:AlternateContent>
    </w:r>
    <w:r w:rsidR="00F21E37">
      <w:rPr>
        <w:noProof/>
      </w:rPr>
      <w:drawing>
        <wp:inline distT="0" distB="0" distL="0" distR="0" wp14:anchorId="687B9749" wp14:editId="4287CFF6">
          <wp:extent cx="1601679" cy="549298"/>
          <wp:effectExtent l="0" t="0" r="0" b="3175"/>
          <wp:docPr id="1" name="Picture 1" descr="Penn State University Police and Public Safety, UP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Penn State University Police and Public Safety, UPPS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1679" cy="549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1E37" w:rsidRPr="00F21E37">
      <w:t xml:space="preserve"> </w:t>
    </w:r>
    <w:r w:rsidR="00184F4F">
      <w:tab/>
    </w:r>
    <w:r w:rsidR="00F21E37" w:rsidRPr="00A34825">
      <w:t xml:space="preserve">Environmental Health </w:t>
    </w:r>
    <w:r w:rsidR="008509A7">
      <w:t>and</w:t>
    </w:r>
    <w:r w:rsidR="00F21E37" w:rsidRPr="00A34825">
      <w:t xml:space="preserve"> Safety </w:t>
    </w:r>
  </w:p>
  <w:p w14:paraId="3E5D5366" w14:textId="77777777" w:rsidR="00184F4F" w:rsidRDefault="00184F4F" w:rsidP="00184F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20C7C0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EA1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601D0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96FD5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17660A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4EFF9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DAB0D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36B52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9E8839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24A62EC"/>
    <w:multiLevelType w:val="hybridMultilevel"/>
    <w:tmpl w:val="572E1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974FA"/>
    <w:multiLevelType w:val="hybridMultilevel"/>
    <w:tmpl w:val="169E0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B076E"/>
    <w:multiLevelType w:val="hybridMultilevel"/>
    <w:tmpl w:val="7A6CF214"/>
    <w:lvl w:ilvl="0" w:tplc="12F6C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2744D3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88C461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6C61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1A1D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52C82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232C0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C664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B26F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9028B1"/>
    <w:multiLevelType w:val="hybridMultilevel"/>
    <w:tmpl w:val="AF945866"/>
    <w:lvl w:ilvl="0" w:tplc="1B3063AA">
      <w:start w:val="1"/>
      <w:numFmt w:val="bullet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color w:val="auto"/>
        <w:sz w:val="22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D6A5E"/>
    <w:multiLevelType w:val="hybridMultilevel"/>
    <w:tmpl w:val="7ECA9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B1DC6"/>
    <w:multiLevelType w:val="hybridMultilevel"/>
    <w:tmpl w:val="E90E6FDE"/>
    <w:lvl w:ilvl="0" w:tplc="0DB2A8C6">
      <w:start w:val="1"/>
      <w:numFmt w:val="bullet"/>
      <w:pStyle w:val="CheckMarkLis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414746"/>
    <w:multiLevelType w:val="hybridMultilevel"/>
    <w:tmpl w:val="399EC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FB0ED3"/>
    <w:multiLevelType w:val="hybridMultilevel"/>
    <w:tmpl w:val="1D720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569BC"/>
    <w:multiLevelType w:val="hybridMultilevel"/>
    <w:tmpl w:val="2C6453C6"/>
    <w:lvl w:ilvl="0" w:tplc="2E8AD966">
      <w:start w:val="1"/>
      <w:numFmt w:val="decimal"/>
      <w:pStyle w:val="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D02A4D"/>
    <w:multiLevelType w:val="hybridMultilevel"/>
    <w:tmpl w:val="AD66C4C8"/>
    <w:lvl w:ilvl="0" w:tplc="04090001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E2198F"/>
    <w:multiLevelType w:val="hybridMultilevel"/>
    <w:tmpl w:val="99A6F2D0"/>
    <w:lvl w:ilvl="0" w:tplc="9C6686A0">
      <w:start w:val="1"/>
      <w:numFmt w:val="lowerLetter"/>
      <w:pStyle w:val="Listnumbera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11A96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68DB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7EAB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E8BD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E0E3F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4E39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1876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A9896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EC3365"/>
    <w:multiLevelType w:val="hybridMultilevel"/>
    <w:tmpl w:val="C672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C602E"/>
    <w:multiLevelType w:val="multilevel"/>
    <w:tmpl w:val="78F49EEA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AB11AF6"/>
    <w:multiLevelType w:val="hybridMultilevel"/>
    <w:tmpl w:val="063EB394"/>
    <w:lvl w:ilvl="0" w:tplc="ADF074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956428">
    <w:abstractNumId w:val="14"/>
  </w:num>
  <w:num w:numId="2" w16cid:durableId="463154697">
    <w:abstractNumId w:val="8"/>
  </w:num>
  <w:num w:numId="3" w16cid:durableId="872109205">
    <w:abstractNumId w:val="7"/>
  </w:num>
  <w:num w:numId="4" w16cid:durableId="2085059268">
    <w:abstractNumId w:val="6"/>
  </w:num>
  <w:num w:numId="5" w16cid:durableId="1680809864">
    <w:abstractNumId w:val="4"/>
  </w:num>
  <w:num w:numId="6" w16cid:durableId="480779505">
    <w:abstractNumId w:val="21"/>
  </w:num>
  <w:num w:numId="7" w16cid:durableId="484707870">
    <w:abstractNumId w:val="5"/>
  </w:num>
  <w:num w:numId="8" w16cid:durableId="332270543">
    <w:abstractNumId w:val="3"/>
  </w:num>
  <w:num w:numId="9" w16cid:durableId="239022152">
    <w:abstractNumId w:val="2"/>
  </w:num>
  <w:num w:numId="10" w16cid:durableId="487550360">
    <w:abstractNumId w:val="0"/>
  </w:num>
  <w:num w:numId="11" w16cid:durableId="1447119308">
    <w:abstractNumId w:val="1"/>
  </w:num>
  <w:num w:numId="12" w16cid:durableId="1137338038">
    <w:abstractNumId w:val="19"/>
  </w:num>
  <w:num w:numId="13" w16cid:durableId="1716616890">
    <w:abstractNumId w:val="10"/>
  </w:num>
  <w:num w:numId="14" w16cid:durableId="1789812651">
    <w:abstractNumId w:val="22"/>
  </w:num>
  <w:num w:numId="15" w16cid:durableId="1567296807">
    <w:abstractNumId w:val="18"/>
  </w:num>
  <w:num w:numId="16" w16cid:durableId="681780024">
    <w:abstractNumId w:val="11"/>
  </w:num>
  <w:num w:numId="17" w16cid:durableId="1209488917">
    <w:abstractNumId w:val="12"/>
  </w:num>
  <w:num w:numId="18" w16cid:durableId="1426265182">
    <w:abstractNumId w:val="16"/>
  </w:num>
  <w:num w:numId="19" w16cid:durableId="987439043">
    <w:abstractNumId w:val="15"/>
  </w:num>
  <w:num w:numId="20" w16cid:durableId="1603804046">
    <w:abstractNumId w:val="13"/>
  </w:num>
  <w:num w:numId="21" w16cid:durableId="1939409794">
    <w:abstractNumId w:val="9"/>
  </w:num>
  <w:num w:numId="22" w16cid:durableId="1965114364">
    <w:abstractNumId w:val="20"/>
  </w:num>
  <w:num w:numId="23" w16cid:durableId="1886286628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05E"/>
    <w:rsid w:val="000001A8"/>
    <w:rsid w:val="000021CB"/>
    <w:rsid w:val="00002BDF"/>
    <w:rsid w:val="00003046"/>
    <w:rsid w:val="00003557"/>
    <w:rsid w:val="000038A4"/>
    <w:rsid w:val="00003D9D"/>
    <w:rsid w:val="00004CC1"/>
    <w:rsid w:val="00005AC0"/>
    <w:rsid w:val="00005C18"/>
    <w:rsid w:val="00005FBA"/>
    <w:rsid w:val="00006B75"/>
    <w:rsid w:val="00010735"/>
    <w:rsid w:val="00013B14"/>
    <w:rsid w:val="00015311"/>
    <w:rsid w:val="00016152"/>
    <w:rsid w:val="00016698"/>
    <w:rsid w:val="00020A7A"/>
    <w:rsid w:val="000211DB"/>
    <w:rsid w:val="00024A70"/>
    <w:rsid w:val="00024D42"/>
    <w:rsid w:val="00024DE4"/>
    <w:rsid w:val="00027747"/>
    <w:rsid w:val="00027D5D"/>
    <w:rsid w:val="00027E2D"/>
    <w:rsid w:val="00027E65"/>
    <w:rsid w:val="00027FDB"/>
    <w:rsid w:val="0003001F"/>
    <w:rsid w:val="00030367"/>
    <w:rsid w:val="00035627"/>
    <w:rsid w:val="00035B57"/>
    <w:rsid w:val="00036C51"/>
    <w:rsid w:val="00041A2E"/>
    <w:rsid w:val="00041D87"/>
    <w:rsid w:val="000421DC"/>
    <w:rsid w:val="0004253F"/>
    <w:rsid w:val="00042FB8"/>
    <w:rsid w:val="000459B8"/>
    <w:rsid w:val="00046C08"/>
    <w:rsid w:val="00051007"/>
    <w:rsid w:val="00051502"/>
    <w:rsid w:val="00052A46"/>
    <w:rsid w:val="00053D28"/>
    <w:rsid w:val="000556B9"/>
    <w:rsid w:val="000577C7"/>
    <w:rsid w:val="0006068B"/>
    <w:rsid w:val="00060B79"/>
    <w:rsid w:val="00062B9A"/>
    <w:rsid w:val="000644D5"/>
    <w:rsid w:val="00064558"/>
    <w:rsid w:val="00065664"/>
    <w:rsid w:val="00065A70"/>
    <w:rsid w:val="00065FA6"/>
    <w:rsid w:val="00067E72"/>
    <w:rsid w:val="00070AA8"/>
    <w:rsid w:val="00071BC7"/>
    <w:rsid w:val="000721E0"/>
    <w:rsid w:val="000723A7"/>
    <w:rsid w:val="00073121"/>
    <w:rsid w:val="00075CAE"/>
    <w:rsid w:val="000769E6"/>
    <w:rsid w:val="00080961"/>
    <w:rsid w:val="00080CDD"/>
    <w:rsid w:val="000820E2"/>
    <w:rsid w:val="000840A0"/>
    <w:rsid w:val="000851FE"/>
    <w:rsid w:val="0008696D"/>
    <w:rsid w:val="0008728D"/>
    <w:rsid w:val="00091CC5"/>
    <w:rsid w:val="00094F7B"/>
    <w:rsid w:val="000A2039"/>
    <w:rsid w:val="000A21F5"/>
    <w:rsid w:val="000A4135"/>
    <w:rsid w:val="000A735F"/>
    <w:rsid w:val="000A7DA3"/>
    <w:rsid w:val="000B1EC6"/>
    <w:rsid w:val="000B337F"/>
    <w:rsid w:val="000B3F19"/>
    <w:rsid w:val="000B6986"/>
    <w:rsid w:val="000B6EE2"/>
    <w:rsid w:val="000B7474"/>
    <w:rsid w:val="000C02B0"/>
    <w:rsid w:val="000C0316"/>
    <w:rsid w:val="000C35AA"/>
    <w:rsid w:val="000D0B80"/>
    <w:rsid w:val="000D13E7"/>
    <w:rsid w:val="000D3CCB"/>
    <w:rsid w:val="000D526E"/>
    <w:rsid w:val="000E049A"/>
    <w:rsid w:val="000E314E"/>
    <w:rsid w:val="000E38FB"/>
    <w:rsid w:val="000E5705"/>
    <w:rsid w:val="000E59E4"/>
    <w:rsid w:val="000E6F11"/>
    <w:rsid w:val="000E7199"/>
    <w:rsid w:val="000F0920"/>
    <w:rsid w:val="000F0A5B"/>
    <w:rsid w:val="000F170B"/>
    <w:rsid w:val="000F1DC3"/>
    <w:rsid w:val="000F5356"/>
    <w:rsid w:val="000F64D9"/>
    <w:rsid w:val="001005C9"/>
    <w:rsid w:val="00101E0A"/>
    <w:rsid w:val="00101EB5"/>
    <w:rsid w:val="0010692A"/>
    <w:rsid w:val="00107A34"/>
    <w:rsid w:val="00111320"/>
    <w:rsid w:val="00112555"/>
    <w:rsid w:val="001162AE"/>
    <w:rsid w:val="0011666C"/>
    <w:rsid w:val="00120211"/>
    <w:rsid w:val="00120468"/>
    <w:rsid w:val="00122A94"/>
    <w:rsid w:val="00122CE0"/>
    <w:rsid w:val="00122E35"/>
    <w:rsid w:val="001236BA"/>
    <w:rsid w:val="001239C9"/>
    <w:rsid w:val="001249A2"/>
    <w:rsid w:val="001258C0"/>
    <w:rsid w:val="0013049C"/>
    <w:rsid w:val="00130683"/>
    <w:rsid w:val="00131492"/>
    <w:rsid w:val="00132AB8"/>
    <w:rsid w:val="0013517B"/>
    <w:rsid w:val="001369A4"/>
    <w:rsid w:val="00137F30"/>
    <w:rsid w:val="00137FA8"/>
    <w:rsid w:val="0014099C"/>
    <w:rsid w:val="00142AEF"/>
    <w:rsid w:val="0014364D"/>
    <w:rsid w:val="001445A1"/>
    <w:rsid w:val="00144C7B"/>
    <w:rsid w:val="00147A8F"/>
    <w:rsid w:val="0015176B"/>
    <w:rsid w:val="00152772"/>
    <w:rsid w:val="00153DCD"/>
    <w:rsid w:val="00154A82"/>
    <w:rsid w:val="001552AF"/>
    <w:rsid w:val="001603F2"/>
    <w:rsid w:val="0016057E"/>
    <w:rsid w:val="0016176F"/>
    <w:rsid w:val="0016216A"/>
    <w:rsid w:val="001636D8"/>
    <w:rsid w:val="00164022"/>
    <w:rsid w:val="00165253"/>
    <w:rsid w:val="00165E54"/>
    <w:rsid w:val="00165F34"/>
    <w:rsid w:val="0016638C"/>
    <w:rsid w:val="00166E8A"/>
    <w:rsid w:val="00171250"/>
    <w:rsid w:val="001719E9"/>
    <w:rsid w:val="00172350"/>
    <w:rsid w:val="00175AB9"/>
    <w:rsid w:val="00176914"/>
    <w:rsid w:val="001806FE"/>
    <w:rsid w:val="0018070D"/>
    <w:rsid w:val="00180E0A"/>
    <w:rsid w:val="00182A78"/>
    <w:rsid w:val="001835E7"/>
    <w:rsid w:val="001836AC"/>
    <w:rsid w:val="00184F4F"/>
    <w:rsid w:val="0018757E"/>
    <w:rsid w:val="00187BD1"/>
    <w:rsid w:val="00191631"/>
    <w:rsid w:val="00191CFA"/>
    <w:rsid w:val="0019317B"/>
    <w:rsid w:val="0019318E"/>
    <w:rsid w:val="00193855"/>
    <w:rsid w:val="00193F02"/>
    <w:rsid w:val="001949FC"/>
    <w:rsid w:val="001958B3"/>
    <w:rsid w:val="00197C65"/>
    <w:rsid w:val="001A086D"/>
    <w:rsid w:val="001A17F4"/>
    <w:rsid w:val="001A2294"/>
    <w:rsid w:val="001A4580"/>
    <w:rsid w:val="001A62D5"/>
    <w:rsid w:val="001A6334"/>
    <w:rsid w:val="001A66C2"/>
    <w:rsid w:val="001A718E"/>
    <w:rsid w:val="001B0E89"/>
    <w:rsid w:val="001B2056"/>
    <w:rsid w:val="001B30DC"/>
    <w:rsid w:val="001B3563"/>
    <w:rsid w:val="001B46A7"/>
    <w:rsid w:val="001B68AC"/>
    <w:rsid w:val="001C0864"/>
    <w:rsid w:val="001C124B"/>
    <w:rsid w:val="001C1879"/>
    <w:rsid w:val="001C41EE"/>
    <w:rsid w:val="001C426C"/>
    <w:rsid w:val="001C47AA"/>
    <w:rsid w:val="001C5629"/>
    <w:rsid w:val="001C5ED7"/>
    <w:rsid w:val="001C7128"/>
    <w:rsid w:val="001C716E"/>
    <w:rsid w:val="001C7E8F"/>
    <w:rsid w:val="001D1C38"/>
    <w:rsid w:val="001D4427"/>
    <w:rsid w:val="001D4885"/>
    <w:rsid w:val="001E17BA"/>
    <w:rsid w:val="001E1A96"/>
    <w:rsid w:val="001E212D"/>
    <w:rsid w:val="001E2DE4"/>
    <w:rsid w:val="001E3117"/>
    <w:rsid w:val="001E6977"/>
    <w:rsid w:val="001F03AF"/>
    <w:rsid w:val="001F7837"/>
    <w:rsid w:val="00201965"/>
    <w:rsid w:val="00202109"/>
    <w:rsid w:val="0020375E"/>
    <w:rsid w:val="00204374"/>
    <w:rsid w:val="00204AA9"/>
    <w:rsid w:val="00206C77"/>
    <w:rsid w:val="00206D05"/>
    <w:rsid w:val="00211043"/>
    <w:rsid w:val="00213F71"/>
    <w:rsid w:val="00214470"/>
    <w:rsid w:val="00214709"/>
    <w:rsid w:val="002155DB"/>
    <w:rsid w:val="002168E6"/>
    <w:rsid w:val="002241A3"/>
    <w:rsid w:val="00225E1D"/>
    <w:rsid w:val="00226A74"/>
    <w:rsid w:val="00226DA6"/>
    <w:rsid w:val="0023056B"/>
    <w:rsid w:val="00230873"/>
    <w:rsid w:val="00230A05"/>
    <w:rsid w:val="00232715"/>
    <w:rsid w:val="0023602E"/>
    <w:rsid w:val="00237B6E"/>
    <w:rsid w:val="002434D2"/>
    <w:rsid w:val="002462F0"/>
    <w:rsid w:val="002468C8"/>
    <w:rsid w:val="00246B9D"/>
    <w:rsid w:val="00247579"/>
    <w:rsid w:val="00250206"/>
    <w:rsid w:val="0025082B"/>
    <w:rsid w:val="00254D11"/>
    <w:rsid w:val="0025500F"/>
    <w:rsid w:val="002600BB"/>
    <w:rsid w:val="002618DF"/>
    <w:rsid w:val="00263152"/>
    <w:rsid w:val="002631E3"/>
    <w:rsid w:val="00263B6E"/>
    <w:rsid w:val="00267F34"/>
    <w:rsid w:val="002735F8"/>
    <w:rsid w:val="00273637"/>
    <w:rsid w:val="00275F1E"/>
    <w:rsid w:val="00277894"/>
    <w:rsid w:val="00280439"/>
    <w:rsid w:val="00283FE6"/>
    <w:rsid w:val="00284153"/>
    <w:rsid w:val="0028701A"/>
    <w:rsid w:val="00291E1D"/>
    <w:rsid w:val="0029250F"/>
    <w:rsid w:val="00295FDC"/>
    <w:rsid w:val="00296C42"/>
    <w:rsid w:val="00297E27"/>
    <w:rsid w:val="002A4D09"/>
    <w:rsid w:val="002A5C94"/>
    <w:rsid w:val="002A5F17"/>
    <w:rsid w:val="002A5F9C"/>
    <w:rsid w:val="002A66DA"/>
    <w:rsid w:val="002B0305"/>
    <w:rsid w:val="002B1692"/>
    <w:rsid w:val="002B1A5B"/>
    <w:rsid w:val="002B3A77"/>
    <w:rsid w:val="002B3B4C"/>
    <w:rsid w:val="002B4C4F"/>
    <w:rsid w:val="002B5824"/>
    <w:rsid w:val="002B5FE7"/>
    <w:rsid w:val="002C041B"/>
    <w:rsid w:val="002C1D59"/>
    <w:rsid w:val="002C2518"/>
    <w:rsid w:val="002C3490"/>
    <w:rsid w:val="002C4AF3"/>
    <w:rsid w:val="002C51E8"/>
    <w:rsid w:val="002C6FFE"/>
    <w:rsid w:val="002D1495"/>
    <w:rsid w:val="002D40CB"/>
    <w:rsid w:val="002D5FD8"/>
    <w:rsid w:val="002D6CEF"/>
    <w:rsid w:val="002D7100"/>
    <w:rsid w:val="002D795B"/>
    <w:rsid w:val="002E03F3"/>
    <w:rsid w:val="002E248F"/>
    <w:rsid w:val="002E276A"/>
    <w:rsid w:val="002E2BC5"/>
    <w:rsid w:val="002E33B7"/>
    <w:rsid w:val="002E480E"/>
    <w:rsid w:val="002F01A5"/>
    <w:rsid w:val="002F4738"/>
    <w:rsid w:val="002F4B9D"/>
    <w:rsid w:val="002F5EAE"/>
    <w:rsid w:val="002F7F40"/>
    <w:rsid w:val="003009B5"/>
    <w:rsid w:val="003016E5"/>
    <w:rsid w:val="00310CAF"/>
    <w:rsid w:val="00311859"/>
    <w:rsid w:val="00311A14"/>
    <w:rsid w:val="0031222A"/>
    <w:rsid w:val="0031245F"/>
    <w:rsid w:val="0031705F"/>
    <w:rsid w:val="0032109C"/>
    <w:rsid w:val="00321109"/>
    <w:rsid w:val="00321DEE"/>
    <w:rsid w:val="00324E96"/>
    <w:rsid w:val="003254A6"/>
    <w:rsid w:val="00330229"/>
    <w:rsid w:val="003311A8"/>
    <w:rsid w:val="00331E8D"/>
    <w:rsid w:val="00333A24"/>
    <w:rsid w:val="003351E1"/>
    <w:rsid w:val="00335996"/>
    <w:rsid w:val="003366CE"/>
    <w:rsid w:val="003372BB"/>
    <w:rsid w:val="00337BBC"/>
    <w:rsid w:val="00341848"/>
    <w:rsid w:val="0034307C"/>
    <w:rsid w:val="003432CF"/>
    <w:rsid w:val="00343873"/>
    <w:rsid w:val="00346882"/>
    <w:rsid w:val="00346A86"/>
    <w:rsid w:val="00346F5D"/>
    <w:rsid w:val="003474DB"/>
    <w:rsid w:val="00350012"/>
    <w:rsid w:val="003503FE"/>
    <w:rsid w:val="00352398"/>
    <w:rsid w:val="00352EFF"/>
    <w:rsid w:val="0035382E"/>
    <w:rsid w:val="00353DE4"/>
    <w:rsid w:val="00356A74"/>
    <w:rsid w:val="00357100"/>
    <w:rsid w:val="00357486"/>
    <w:rsid w:val="00357BBE"/>
    <w:rsid w:val="00361926"/>
    <w:rsid w:val="003638EE"/>
    <w:rsid w:val="00364FF5"/>
    <w:rsid w:val="00365101"/>
    <w:rsid w:val="00366373"/>
    <w:rsid w:val="003678F4"/>
    <w:rsid w:val="003734D4"/>
    <w:rsid w:val="00374950"/>
    <w:rsid w:val="003769FC"/>
    <w:rsid w:val="0038140F"/>
    <w:rsid w:val="003819DE"/>
    <w:rsid w:val="00384C5F"/>
    <w:rsid w:val="00386B57"/>
    <w:rsid w:val="00390B8B"/>
    <w:rsid w:val="00390DF5"/>
    <w:rsid w:val="00391D9A"/>
    <w:rsid w:val="003927AE"/>
    <w:rsid w:val="00393D68"/>
    <w:rsid w:val="003949C7"/>
    <w:rsid w:val="003962AD"/>
    <w:rsid w:val="003A1509"/>
    <w:rsid w:val="003A213F"/>
    <w:rsid w:val="003A25E3"/>
    <w:rsid w:val="003A2E8E"/>
    <w:rsid w:val="003A3741"/>
    <w:rsid w:val="003A5CB5"/>
    <w:rsid w:val="003B035B"/>
    <w:rsid w:val="003B2AF3"/>
    <w:rsid w:val="003B440E"/>
    <w:rsid w:val="003B6996"/>
    <w:rsid w:val="003C20B4"/>
    <w:rsid w:val="003C2245"/>
    <w:rsid w:val="003C26F3"/>
    <w:rsid w:val="003C3CB3"/>
    <w:rsid w:val="003C45EC"/>
    <w:rsid w:val="003C5D06"/>
    <w:rsid w:val="003C61CD"/>
    <w:rsid w:val="003C7CC8"/>
    <w:rsid w:val="003D069D"/>
    <w:rsid w:val="003D07E1"/>
    <w:rsid w:val="003D0B09"/>
    <w:rsid w:val="003D384A"/>
    <w:rsid w:val="003D42DF"/>
    <w:rsid w:val="003D665D"/>
    <w:rsid w:val="003E0038"/>
    <w:rsid w:val="003E22D2"/>
    <w:rsid w:val="003E3444"/>
    <w:rsid w:val="003E45CC"/>
    <w:rsid w:val="003E4AE9"/>
    <w:rsid w:val="003E4E72"/>
    <w:rsid w:val="003F21CF"/>
    <w:rsid w:val="003F364A"/>
    <w:rsid w:val="003F7541"/>
    <w:rsid w:val="00400032"/>
    <w:rsid w:val="00400418"/>
    <w:rsid w:val="00404CD8"/>
    <w:rsid w:val="004061C5"/>
    <w:rsid w:val="00406628"/>
    <w:rsid w:val="00407C27"/>
    <w:rsid w:val="004133E3"/>
    <w:rsid w:val="00414945"/>
    <w:rsid w:val="00414D5A"/>
    <w:rsid w:val="00415B2D"/>
    <w:rsid w:val="00420DFB"/>
    <w:rsid w:val="00423EF0"/>
    <w:rsid w:val="00425E8D"/>
    <w:rsid w:val="00426003"/>
    <w:rsid w:val="00426726"/>
    <w:rsid w:val="00427501"/>
    <w:rsid w:val="00427AD0"/>
    <w:rsid w:val="004303CA"/>
    <w:rsid w:val="004309D8"/>
    <w:rsid w:val="004309DF"/>
    <w:rsid w:val="00431878"/>
    <w:rsid w:val="004343E4"/>
    <w:rsid w:val="0043496A"/>
    <w:rsid w:val="00436C3E"/>
    <w:rsid w:val="00436CBE"/>
    <w:rsid w:val="004403B1"/>
    <w:rsid w:val="00440AE7"/>
    <w:rsid w:val="004438EC"/>
    <w:rsid w:val="00444762"/>
    <w:rsid w:val="004460EC"/>
    <w:rsid w:val="00446615"/>
    <w:rsid w:val="00450696"/>
    <w:rsid w:val="00450E22"/>
    <w:rsid w:val="00452B71"/>
    <w:rsid w:val="00455B36"/>
    <w:rsid w:val="00455BC1"/>
    <w:rsid w:val="00456FE4"/>
    <w:rsid w:val="004600E7"/>
    <w:rsid w:val="004604C9"/>
    <w:rsid w:val="004614DE"/>
    <w:rsid w:val="00462FD2"/>
    <w:rsid w:val="00463DBA"/>
    <w:rsid w:val="00465629"/>
    <w:rsid w:val="00466916"/>
    <w:rsid w:val="004710E2"/>
    <w:rsid w:val="004743F9"/>
    <w:rsid w:val="00475FF6"/>
    <w:rsid w:val="0048116E"/>
    <w:rsid w:val="004820CD"/>
    <w:rsid w:val="00483B68"/>
    <w:rsid w:val="00483D6A"/>
    <w:rsid w:val="004846F4"/>
    <w:rsid w:val="00484760"/>
    <w:rsid w:val="00485D57"/>
    <w:rsid w:val="00486F2B"/>
    <w:rsid w:val="00490A82"/>
    <w:rsid w:val="0049541C"/>
    <w:rsid w:val="00495881"/>
    <w:rsid w:val="00496D13"/>
    <w:rsid w:val="0049716A"/>
    <w:rsid w:val="004A1EE6"/>
    <w:rsid w:val="004A3019"/>
    <w:rsid w:val="004A6245"/>
    <w:rsid w:val="004A68FD"/>
    <w:rsid w:val="004A73AC"/>
    <w:rsid w:val="004B052C"/>
    <w:rsid w:val="004B352A"/>
    <w:rsid w:val="004B3D9B"/>
    <w:rsid w:val="004B4AF5"/>
    <w:rsid w:val="004B4F6E"/>
    <w:rsid w:val="004B6652"/>
    <w:rsid w:val="004B74FF"/>
    <w:rsid w:val="004C0671"/>
    <w:rsid w:val="004C0DC1"/>
    <w:rsid w:val="004C514F"/>
    <w:rsid w:val="004C5E45"/>
    <w:rsid w:val="004C69AF"/>
    <w:rsid w:val="004D219D"/>
    <w:rsid w:val="004D3C9A"/>
    <w:rsid w:val="004D4B08"/>
    <w:rsid w:val="004D6EB3"/>
    <w:rsid w:val="004D710A"/>
    <w:rsid w:val="004E112A"/>
    <w:rsid w:val="004E1ADD"/>
    <w:rsid w:val="004E1E8A"/>
    <w:rsid w:val="004E2769"/>
    <w:rsid w:val="004E2A8C"/>
    <w:rsid w:val="004E321E"/>
    <w:rsid w:val="004E4845"/>
    <w:rsid w:val="004E6073"/>
    <w:rsid w:val="004E6797"/>
    <w:rsid w:val="004F04C8"/>
    <w:rsid w:val="004F2382"/>
    <w:rsid w:val="004F2AB6"/>
    <w:rsid w:val="004F39E1"/>
    <w:rsid w:val="004F5AD1"/>
    <w:rsid w:val="004F5F77"/>
    <w:rsid w:val="004F72B3"/>
    <w:rsid w:val="00502844"/>
    <w:rsid w:val="00502E69"/>
    <w:rsid w:val="0050305E"/>
    <w:rsid w:val="005037EA"/>
    <w:rsid w:val="00504819"/>
    <w:rsid w:val="005059E5"/>
    <w:rsid w:val="00506DFF"/>
    <w:rsid w:val="00506F98"/>
    <w:rsid w:val="00512642"/>
    <w:rsid w:val="00512874"/>
    <w:rsid w:val="005150C2"/>
    <w:rsid w:val="00517B72"/>
    <w:rsid w:val="00520ACE"/>
    <w:rsid w:val="00520DA5"/>
    <w:rsid w:val="005223FB"/>
    <w:rsid w:val="00523981"/>
    <w:rsid w:val="005241A6"/>
    <w:rsid w:val="005274CE"/>
    <w:rsid w:val="005277CF"/>
    <w:rsid w:val="0052795D"/>
    <w:rsid w:val="00531D86"/>
    <w:rsid w:val="00532792"/>
    <w:rsid w:val="0053350B"/>
    <w:rsid w:val="005345A4"/>
    <w:rsid w:val="00534A5E"/>
    <w:rsid w:val="00534EFC"/>
    <w:rsid w:val="005367B2"/>
    <w:rsid w:val="00536919"/>
    <w:rsid w:val="00540E41"/>
    <w:rsid w:val="00542354"/>
    <w:rsid w:val="00543421"/>
    <w:rsid w:val="005444D7"/>
    <w:rsid w:val="00544A84"/>
    <w:rsid w:val="005460D2"/>
    <w:rsid w:val="00547F88"/>
    <w:rsid w:val="005511B0"/>
    <w:rsid w:val="00554349"/>
    <w:rsid w:val="00556C1D"/>
    <w:rsid w:val="0056033A"/>
    <w:rsid w:val="00561B4C"/>
    <w:rsid w:val="005623E4"/>
    <w:rsid w:val="00564B87"/>
    <w:rsid w:val="005659ED"/>
    <w:rsid w:val="00566B21"/>
    <w:rsid w:val="00567CCF"/>
    <w:rsid w:val="00571D63"/>
    <w:rsid w:val="0057227E"/>
    <w:rsid w:val="00575FEF"/>
    <w:rsid w:val="00577CB7"/>
    <w:rsid w:val="00577E8D"/>
    <w:rsid w:val="0058085F"/>
    <w:rsid w:val="00581203"/>
    <w:rsid w:val="0058177B"/>
    <w:rsid w:val="0058753E"/>
    <w:rsid w:val="00591211"/>
    <w:rsid w:val="00593B78"/>
    <w:rsid w:val="00593CC1"/>
    <w:rsid w:val="005954B2"/>
    <w:rsid w:val="00597E7E"/>
    <w:rsid w:val="005A2362"/>
    <w:rsid w:val="005A23D8"/>
    <w:rsid w:val="005A31EA"/>
    <w:rsid w:val="005A37A1"/>
    <w:rsid w:val="005A5227"/>
    <w:rsid w:val="005B0408"/>
    <w:rsid w:val="005B104D"/>
    <w:rsid w:val="005B21C2"/>
    <w:rsid w:val="005B490D"/>
    <w:rsid w:val="005B4D00"/>
    <w:rsid w:val="005B5F4D"/>
    <w:rsid w:val="005B70D9"/>
    <w:rsid w:val="005B71D3"/>
    <w:rsid w:val="005C2C2D"/>
    <w:rsid w:val="005C2CB9"/>
    <w:rsid w:val="005C309E"/>
    <w:rsid w:val="005C3A3A"/>
    <w:rsid w:val="005C4654"/>
    <w:rsid w:val="005D0539"/>
    <w:rsid w:val="005D0E4F"/>
    <w:rsid w:val="005D39CD"/>
    <w:rsid w:val="005D609C"/>
    <w:rsid w:val="005D60CB"/>
    <w:rsid w:val="005E1B82"/>
    <w:rsid w:val="005E1C1B"/>
    <w:rsid w:val="005E2422"/>
    <w:rsid w:val="005E2BC8"/>
    <w:rsid w:val="005F11D8"/>
    <w:rsid w:val="005F36B9"/>
    <w:rsid w:val="005F6AAA"/>
    <w:rsid w:val="00600F81"/>
    <w:rsid w:val="00602C5B"/>
    <w:rsid w:val="006038E9"/>
    <w:rsid w:val="00606E2B"/>
    <w:rsid w:val="00607A65"/>
    <w:rsid w:val="00607EB1"/>
    <w:rsid w:val="00612447"/>
    <w:rsid w:val="00616ACD"/>
    <w:rsid w:val="00622982"/>
    <w:rsid w:val="00622D09"/>
    <w:rsid w:val="006254F3"/>
    <w:rsid w:val="00627748"/>
    <w:rsid w:val="00630C9B"/>
    <w:rsid w:val="00631A27"/>
    <w:rsid w:val="00631D2C"/>
    <w:rsid w:val="0063251D"/>
    <w:rsid w:val="00632994"/>
    <w:rsid w:val="00633C29"/>
    <w:rsid w:val="0063432E"/>
    <w:rsid w:val="00636B5F"/>
    <w:rsid w:val="0063729D"/>
    <w:rsid w:val="0064011C"/>
    <w:rsid w:val="00640CAC"/>
    <w:rsid w:val="00644A04"/>
    <w:rsid w:val="006455B3"/>
    <w:rsid w:val="00645DA1"/>
    <w:rsid w:val="00646A77"/>
    <w:rsid w:val="00646D6C"/>
    <w:rsid w:val="00647395"/>
    <w:rsid w:val="006479EA"/>
    <w:rsid w:val="0065023D"/>
    <w:rsid w:val="00654F55"/>
    <w:rsid w:val="006552D6"/>
    <w:rsid w:val="006622FD"/>
    <w:rsid w:val="00662B65"/>
    <w:rsid w:val="006632D8"/>
    <w:rsid w:val="00667CB1"/>
    <w:rsid w:val="00670097"/>
    <w:rsid w:val="0067047C"/>
    <w:rsid w:val="006710F7"/>
    <w:rsid w:val="0067337F"/>
    <w:rsid w:val="006734B6"/>
    <w:rsid w:val="006752B2"/>
    <w:rsid w:val="006752CC"/>
    <w:rsid w:val="00675461"/>
    <w:rsid w:val="006761D5"/>
    <w:rsid w:val="006762C1"/>
    <w:rsid w:val="006801CD"/>
    <w:rsid w:val="00682BC8"/>
    <w:rsid w:val="00684B3A"/>
    <w:rsid w:val="006862B4"/>
    <w:rsid w:val="00687DEB"/>
    <w:rsid w:val="00692D70"/>
    <w:rsid w:val="006942EB"/>
    <w:rsid w:val="00695055"/>
    <w:rsid w:val="00696A1F"/>
    <w:rsid w:val="006A1227"/>
    <w:rsid w:val="006A1BB4"/>
    <w:rsid w:val="006A1CE7"/>
    <w:rsid w:val="006A1D18"/>
    <w:rsid w:val="006A2CC1"/>
    <w:rsid w:val="006A3963"/>
    <w:rsid w:val="006A3ED7"/>
    <w:rsid w:val="006A481E"/>
    <w:rsid w:val="006B20DD"/>
    <w:rsid w:val="006B35CC"/>
    <w:rsid w:val="006B3E9D"/>
    <w:rsid w:val="006B4AD5"/>
    <w:rsid w:val="006B500A"/>
    <w:rsid w:val="006B5154"/>
    <w:rsid w:val="006B6266"/>
    <w:rsid w:val="006B6B39"/>
    <w:rsid w:val="006B6C44"/>
    <w:rsid w:val="006C1BC7"/>
    <w:rsid w:val="006C1E80"/>
    <w:rsid w:val="006C1EDE"/>
    <w:rsid w:val="006C3796"/>
    <w:rsid w:val="006C45B8"/>
    <w:rsid w:val="006C794E"/>
    <w:rsid w:val="006D1347"/>
    <w:rsid w:val="006D2AC2"/>
    <w:rsid w:val="006D650F"/>
    <w:rsid w:val="006D6749"/>
    <w:rsid w:val="006D6B36"/>
    <w:rsid w:val="006D6FBE"/>
    <w:rsid w:val="006D7929"/>
    <w:rsid w:val="006E0716"/>
    <w:rsid w:val="006E5428"/>
    <w:rsid w:val="006E5AC5"/>
    <w:rsid w:val="006E5B96"/>
    <w:rsid w:val="006E6B0F"/>
    <w:rsid w:val="006E6F10"/>
    <w:rsid w:val="006E74DC"/>
    <w:rsid w:val="006F06B9"/>
    <w:rsid w:val="006F0BD2"/>
    <w:rsid w:val="006F1335"/>
    <w:rsid w:val="006F20F5"/>
    <w:rsid w:val="006F2255"/>
    <w:rsid w:val="006F39C8"/>
    <w:rsid w:val="006F4373"/>
    <w:rsid w:val="006F5AF6"/>
    <w:rsid w:val="006F683F"/>
    <w:rsid w:val="006F695F"/>
    <w:rsid w:val="006F6B50"/>
    <w:rsid w:val="006F71A2"/>
    <w:rsid w:val="006F78DD"/>
    <w:rsid w:val="00700CC9"/>
    <w:rsid w:val="00700FB6"/>
    <w:rsid w:val="00701106"/>
    <w:rsid w:val="00701A68"/>
    <w:rsid w:val="00701AB3"/>
    <w:rsid w:val="00701BA2"/>
    <w:rsid w:val="007042A6"/>
    <w:rsid w:val="007052A0"/>
    <w:rsid w:val="00705CF4"/>
    <w:rsid w:val="007102B8"/>
    <w:rsid w:val="0071482A"/>
    <w:rsid w:val="0071775D"/>
    <w:rsid w:val="0072091F"/>
    <w:rsid w:val="00721A17"/>
    <w:rsid w:val="00721C76"/>
    <w:rsid w:val="007220E7"/>
    <w:rsid w:val="007230EC"/>
    <w:rsid w:val="00723220"/>
    <w:rsid w:val="007239FA"/>
    <w:rsid w:val="00726425"/>
    <w:rsid w:val="00726693"/>
    <w:rsid w:val="00733488"/>
    <w:rsid w:val="0073360B"/>
    <w:rsid w:val="0073376C"/>
    <w:rsid w:val="0073396F"/>
    <w:rsid w:val="00733A80"/>
    <w:rsid w:val="00733B91"/>
    <w:rsid w:val="00733F33"/>
    <w:rsid w:val="00735734"/>
    <w:rsid w:val="00736F49"/>
    <w:rsid w:val="00742B12"/>
    <w:rsid w:val="007436B1"/>
    <w:rsid w:val="0074597D"/>
    <w:rsid w:val="007459C3"/>
    <w:rsid w:val="00746A98"/>
    <w:rsid w:val="00746CB0"/>
    <w:rsid w:val="007471A2"/>
    <w:rsid w:val="007523BB"/>
    <w:rsid w:val="0075319E"/>
    <w:rsid w:val="007536A0"/>
    <w:rsid w:val="007540CC"/>
    <w:rsid w:val="00754C59"/>
    <w:rsid w:val="00761F21"/>
    <w:rsid w:val="007641C0"/>
    <w:rsid w:val="00771482"/>
    <w:rsid w:val="00772240"/>
    <w:rsid w:val="00772A1C"/>
    <w:rsid w:val="007743F9"/>
    <w:rsid w:val="00774965"/>
    <w:rsid w:val="00775F4D"/>
    <w:rsid w:val="00776046"/>
    <w:rsid w:val="0077726E"/>
    <w:rsid w:val="007806D1"/>
    <w:rsid w:val="00783AAE"/>
    <w:rsid w:val="00785599"/>
    <w:rsid w:val="00790093"/>
    <w:rsid w:val="00791B1D"/>
    <w:rsid w:val="00792150"/>
    <w:rsid w:val="00793ACB"/>
    <w:rsid w:val="0079455E"/>
    <w:rsid w:val="00795884"/>
    <w:rsid w:val="00797924"/>
    <w:rsid w:val="00797FC7"/>
    <w:rsid w:val="007A05F2"/>
    <w:rsid w:val="007A1958"/>
    <w:rsid w:val="007A204C"/>
    <w:rsid w:val="007A27D0"/>
    <w:rsid w:val="007A4CBF"/>
    <w:rsid w:val="007A6DDD"/>
    <w:rsid w:val="007A70F3"/>
    <w:rsid w:val="007B0C1E"/>
    <w:rsid w:val="007B27DF"/>
    <w:rsid w:val="007B393A"/>
    <w:rsid w:val="007B4292"/>
    <w:rsid w:val="007B4EF4"/>
    <w:rsid w:val="007B5D79"/>
    <w:rsid w:val="007C1968"/>
    <w:rsid w:val="007C3C46"/>
    <w:rsid w:val="007C4886"/>
    <w:rsid w:val="007C4A3A"/>
    <w:rsid w:val="007C5C67"/>
    <w:rsid w:val="007C7EE8"/>
    <w:rsid w:val="007D2CA0"/>
    <w:rsid w:val="007D38A6"/>
    <w:rsid w:val="007D43A0"/>
    <w:rsid w:val="007D5769"/>
    <w:rsid w:val="007D75C6"/>
    <w:rsid w:val="007D7C3C"/>
    <w:rsid w:val="007D7D85"/>
    <w:rsid w:val="007E2AE9"/>
    <w:rsid w:val="007E3224"/>
    <w:rsid w:val="007E367D"/>
    <w:rsid w:val="007E3E8C"/>
    <w:rsid w:val="007E69C9"/>
    <w:rsid w:val="007E6C76"/>
    <w:rsid w:val="007E7B89"/>
    <w:rsid w:val="007F05B4"/>
    <w:rsid w:val="007F0F74"/>
    <w:rsid w:val="007F1018"/>
    <w:rsid w:val="007F1EF6"/>
    <w:rsid w:val="007F37E6"/>
    <w:rsid w:val="007F629A"/>
    <w:rsid w:val="007F6B9A"/>
    <w:rsid w:val="007F7A44"/>
    <w:rsid w:val="00800282"/>
    <w:rsid w:val="00800D49"/>
    <w:rsid w:val="00801D40"/>
    <w:rsid w:val="00804B83"/>
    <w:rsid w:val="00804ED9"/>
    <w:rsid w:val="00812B7F"/>
    <w:rsid w:val="00812C02"/>
    <w:rsid w:val="00814815"/>
    <w:rsid w:val="00814F14"/>
    <w:rsid w:val="008161F0"/>
    <w:rsid w:val="00816F87"/>
    <w:rsid w:val="008171AC"/>
    <w:rsid w:val="00820307"/>
    <w:rsid w:val="00820569"/>
    <w:rsid w:val="008226F2"/>
    <w:rsid w:val="008247B4"/>
    <w:rsid w:val="00825396"/>
    <w:rsid w:val="0082617B"/>
    <w:rsid w:val="008262E2"/>
    <w:rsid w:val="008270EA"/>
    <w:rsid w:val="0083081C"/>
    <w:rsid w:val="0083451C"/>
    <w:rsid w:val="00835EDE"/>
    <w:rsid w:val="00836825"/>
    <w:rsid w:val="0083788A"/>
    <w:rsid w:val="008406CA"/>
    <w:rsid w:val="008416E4"/>
    <w:rsid w:val="00842EE2"/>
    <w:rsid w:val="00846180"/>
    <w:rsid w:val="0084665C"/>
    <w:rsid w:val="00846D6A"/>
    <w:rsid w:val="00847C7D"/>
    <w:rsid w:val="008509A7"/>
    <w:rsid w:val="00851B9E"/>
    <w:rsid w:val="0085214F"/>
    <w:rsid w:val="00853654"/>
    <w:rsid w:val="0085773A"/>
    <w:rsid w:val="0086190F"/>
    <w:rsid w:val="00863FD9"/>
    <w:rsid w:val="00864902"/>
    <w:rsid w:val="00864DCF"/>
    <w:rsid w:val="008670BE"/>
    <w:rsid w:val="00867B14"/>
    <w:rsid w:val="00867DD8"/>
    <w:rsid w:val="0087127D"/>
    <w:rsid w:val="00873BAD"/>
    <w:rsid w:val="00876240"/>
    <w:rsid w:val="0087710B"/>
    <w:rsid w:val="0088026F"/>
    <w:rsid w:val="0088127C"/>
    <w:rsid w:val="00885253"/>
    <w:rsid w:val="008952F4"/>
    <w:rsid w:val="00895CC1"/>
    <w:rsid w:val="008965C5"/>
    <w:rsid w:val="008A0335"/>
    <w:rsid w:val="008A188D"/>
    <w:rsid w:val="008A196B"/>
    <w:rsid w:val="008A2630"/>
    <w:rsid w:val="008A4CAC"/>
    <w:rsid w:val="008A6E5B"/>
    <w:rsid w:val="008B041B"/>
    <w:rsid w:val="008B0546"/>
    <w:rsid w:val="008B0828"/>
    <w:rsid w:val="008B0B2C"/>
    <w:rsid w:val="008B2749"/>
    <w:rsid w:val="008B39DD"/>
    <w:rsid w:val="008B4001"/>
    <w:rsid w:val="008B4591"/>
    <w:rsid w:val="008B581A"/>
    <w:rsid w:val="008B5DE8"/>
    <w:rsid w:val="008B61EE"/>
    <w:rsid w:val="008B6D54"/>
    <w:rsid w:val="008C0B5B"/>
    <w:rsid w:val="008C210A"/>
    <w:rsid w:val="008C4FDB"/>
    <w:rsid w:val="008C5FC2"/>
    <w:rsid w:val="008D3CA8"/>
    <w:rsid w:val="008D4662"/>
    <w:rsid w:val="008D6EF9"/>
    <w:rsid w:val="008D7D1D"/>
    <w:rsid w:val="008E0AF0"/>
    <w:rsid w:val="008E3916"/>
    <w:rsid w:val="008E5275"/>
    <w:rsid w:val="008E77FF"/>
    <w:rsid w:val="008E79DE"/>
    <w:rsid w:val="008F15D6"/>
    <w:rsid w:val="008F291E"/>
    <w:rsid w:val="008F379B"/>
    <w:rsid w:val="008F37AA"/>
    <w:rsid w:val="008F4353"/>
    <w:rsid w:val="008F4C21"/>
    <w:rsid w:val="008F50CE"/>
    <w:rsid w:val="008F57A9"/>
    <w:rsid w:val="008F5829"/>
    <w:rsid w:val="008F6563"/>
    <w:rsid w:val="008F67C1"/>
    <w:rsid w:val="00904099"/>
    <w:rsid w:val="00904122"/>
    <w:rsid w:val="009061C6"/>
    <w:rsid w:val="0091106E"/>
    <w:rsid w:val="00912A2E"/>
    <w:rsid w:val="00913363"/>
    <w:rsid w:val="009139A6"/>
    <w:rsid w:val="00916650"/>
    <w:rsid w:val="009170AA"/>
    <w:rsid w:val="00917887"/>
    <w:rsid w:val="009210E9"/>
    <w:rsid w:val="009216AB"/>
    <w:rsid w:val="00923904"/>
    <w:rsid w:val="00925FD3"/>
    <w:rsid w:val="0092759A"/>
    <w:rsid w:val="009336A8"/>
    <w:rsid w:val="009340F4"/>
    <w:rsid w:val="0093428D"/>
    <w:rsid w:val="00934A4F"/>
    <w:rsid w:val="00936278"/>
    <w:rsid w:val="00936330"/>
    <w:rsid w:val="00941F90"/>
    <w:rsid w:val="00942FDF"/>
    <w:rsid w:val="00943D09"/>
    <w:rsid w:val="00945601"/>
    <w:rsid w:val="00945682"/>
    <w:rsid w:val="00945714"/>
    <w:rsid w:val="00945968"/>
    <w:rsid w:val="009477FA"/>
    <w:rsid w:val="009511A4"/>
    <w:rsid w:val="00952CAC"/>
    <w:rsid w:val="0095471E"/>
    <w:rsid w:val="009551C4"/>
    <w:rsid w:val="009560FB"/>
    <w:rsid w:val="009574A2"/>
    <w:rsid w:val="00960C7D"/>
    <w:rsid w:val="009624A1"/>
    <w:rsid w:val="00966F46"/>
    <w:rsid w:val="00974C0E"/>
    <w:rsid w:val="009751B7"/>
    <w:rsid w:val="00976E47"/>
    <w:rsid w:val="00977F14"/>
    <w:rsid w:val="009808FB"/>
    <w:rsid w:val="009812BB"/>
    <w:rsid w:val="00982147"/>
    <w:rsid w:val="0098310E"/>
    <w:rsid w:val="0098329A"/>
    <w:rsid w:val="00983C9F"/>
    <w:rsid w:val="00985A0B"/>
    <w:rsid w:val="00986A91"/>
    <w:rsid w:val="009878F8"/>
    <w:rsid w:val="00987C22"/>
    <w:rsid w:val="00987D78"/>
    <w:rsid w:val="00990DEF"/>
    <w:rsid w:val="009919D4"/>
    <w:rsid w:val="00993587"/>
    <w:rsid w:val="00993E97"/>
    <w:rsid w:val="009952E2"/>
    <w:rsid w:val="009965AE"/>
    <w:rsid w:val="009A04A4"/>
    <w:rsid w:val="009A1239"/>
    <w:rsid w:val="009A18B4"/>
    <w:rsid w:val="009A2202"/>
    <w:rsid w:val="009A3E56"/>
    <w:rsid w:val="009A4B09"/>
    <w:rsid w:val="009A657A"/>
    <w:rsid w:val="009A76BF"/>
    <w:rsid w:val="009B07A4"/>
    <w:rsid w:val="009B2C3E"/>
    <w:rsid w:val="009B67BD"/>
    <w:rsid w:val="009B6848"/>
    <w:rsid w:val="009C0C89"/>
    <w:rsid w:val="009C0D02"/>
    <w:rsid w:val="009C0D92"/>
    <w:rsid w:val="009C3E35"/>
    <w:rsid w:val="009C4CBA"/>
    <w:rsid w:val="009C4EC5"/>
    <w:rsid w:val="009D1973"/>
    <w:rsid w:val="009D1F8F"/>
    <w:rsid w:val="009D500C"/>
    <w:rsid w:val="009E0CB4"/>
    <w:rsid w:val="009E21F2"/>
    <w:rsid w:val="009E2659"/>
    <w:rsid w:val="009E2E8B"/>
    <w:rsid w:val="009E2F67"/>
    <w:rsid w:val="009E5EF6"/>
    <w:rsid w:val="009E63BA"/>
    <w:rsid w:val="009E6755"/>
    <w:rsid w:val="009E75EB"/>
    <w:rsid w:val="009E7606"/>
    <w:rsid w:val="009F0977"/>
    <w:rsid w:val="009F2608"/>
    <w:rsid w:val="009F3CC3"/>
    <w:rsid w:val="009F4B9E"/>
    <w:rsid w:val="009F5182"/>
    <w:rsid w:val="009F52D0"/>
    <w:rsid w:val="009F6085"/>
    <w:rsid w:val="00A026DE"/>
    <w:rsid w:val="00A02E20"/>
    <w:rsid w:val="00A038D3"/>
    <w:rsid w:val="00A03B07"/>
    <w:rsid w:val="00A03FFF"/>
    <w:rsid w:val="00A0530C"/>
    <w:rsid w:val="00A06CE8"/>
    <w:rsid w:val="00A1029D"/>
    <w:rsid w:val="00A10420"/>
    <w:rsid w:val="00A15CB0"/>
    <w:rsid w:val="00A17D69"/>
    <w:rsid w:val="00A20A13"/>
    <w:rsid w:val="00A213E0"/>
    <w:rsid w:val="00A2142F"/>
    <w:rsid w:val="00A23368"/>
    <w:rsid w:val="00A23606"/>
    <w:rsid w:val="00A23821"/>
    <w:rsid w:val="00A24D27"/>
    <w:rsid w:val="00A254AF"/>
    <w:rsid w:val="00A25AF1"/>
    <w:rsid w:val="00A274A3"/>
    <w:rsid w:val="00A30125"/>
    <w:rsid w:val="00A302BE"/>
    <w:rsid w:val="00A313E5"/>
    <w:rsid w:val="00A33699"/>
    <w:rsid w:val="00A340BA"/>
    <w:rsid w:val="00A34825"/>
    <w:rsid w:val="00A349E5"/>
    <w:rsid w:val="00A34FFA"/>
    <w:rsid w:val="00A35155"/>
    <w:rsid w:val="00A35C83"/>
    <w:rsid w:val="00A400C3"/>
    <w:rsid w:val="00A414A9"/>
    <w:rsid w:val="00A4175F"/>
    <w:rsid w:val="00A437DD"/>
    <w:rsid w:val="00A45F16"/>
    <w:rsid w:val="00A4605C"/>
    <w:rsid w:val="00A47731"/>
    <w:rsid w:val="00A52FB0"/>
    <w:rsid w:val="00A53E97"/>
    <w:rsid w:val="00A563FD"/>
    <w:rsid w:val="00A56DF1"/>
    <w:rsid w:val="00A56E66"/>
    <w:rsid w:val="00A63586"/>
    <w:rsid w:val="00A645EC"/>
    <w:rsid w:val="00A71A95"/>
    <w:rsid w:val="00A71B16"/>
    <w:rsid w:val="00A721E3"/>
    <w:rsid w:val="00A73EE8"/>
    <w:rsid w:val="00A75804"/>
    <w:rsid w:val="00A75CBB"/>
    <w:rsid w:val="00A7679E"/>
    <w:rsid w:val="00A76CC8"/>
    <w:rsid w:val="00A82DAE"/>
    <w:rsid w:val="00A83F09"/>
    <w:rsid w:val="00A85290"/>
    <w:rsid w:val="00A8549C"/>
    <w:rsid w:val="00A87F9F"/>
    <w:rsid w:val="00A93AC2"/>
    <w:rsid w:val="00A94F4B"/>
    <w:rsid w:val="00A96796"/>
    <w:rsid w:val="00AA252C"/>
    <w:rsid w:val="00AA3274"/>
    <w:rsid w:val="00AA3E23"/>
    <w:rsid w:val="00AA4128"/>
    <w:rsid w:val="00AA5F48"/>
    <w:rsid w:val="00AB04AA"/>
    <w:rsid w:val="00AB0583"/>
    <w:rsid w:val="00AB13DC"/>
    <w:rsid w:val="00AB1AA1"/>
    <w:rsid w:val="00AB1DF1"/>
    <w:rsid w:val="00AB532A"/>
    <w:rsid w:val="00AB5B64"/>
    <w:rsid w:val="00AB5D32"/>
    <w:rsid w:val="00AB6E7D"/>
    <w:rsid w:val="00AB7F58"/>
    <w:rsid w:val="00AC084E"/>
    <w:rsid w:val="00AC2515"/>
    <w:rsid w:val="00AC300B"/>
    <w:rsid w:val="00AC5708"/>
    <w:rsid w:val="00AD16B2"/>
    <w:rsid w:val="00AD3CCD"/>
    <w:rsid w:val="00AD622B"/>
    <w:rsid w:val="00AD7377"/>
    <w:rsid w:val="00AD73B1"/>
    <w:rsid w:val="00AE0A33"/>
    <w:rsid w:val="00AE15F5"/>
    <w:rsid w:val="00AE1D34"/>
    <w:rsid w:val="00AE2354"/>
    <w:rsid w:val="00AE32C3"/>
    <w:rsid w:val="00AE5BA3"/>
    <w:rsid w:val="00AE630B"/>
    <w:rsid w:val="00AF18F3"/>
    <w:rsid w:val="00AF1EC3"/>
    <w:rsid w:val="00AF2900"/>
    <w:rsid w:val="00AF3CC3"/>
    <w:rsid w:val="00AF471A"/>
    <w:rsid w:val="00AF5054"/>
    <w:rsid w:val="00AF5360"/>
    <w:rsid w:val="00AF7421"/>
    <w:rsid w:val="00B01325"/>
    <w:rsid w:val="00B0170A"/>
    <w:rsid w:val="00B0514B"/>
    <w:rsid w:val="00B05D48"/>
    <w:rsid w:val="00B07CA7"/>
    <w:rsid w:val="00B120B8"/>
    <w:rsid w:val="00B12115"/>
    <w:rsid w:val="00B1346E"/>
    <w:rsid w:val="00B14474"/>
    <w:rsid w:val="00B1572E"/>
    <w:rsid w:val="00B21555"/>
    <w:rsid w:val="00B230EB"/>
    <w:rsid w:val="00B27A93"/>
    <w:rsid w:val="00B33CC3"/>
    <w:rsid w:val="00B36931"/>
    <w:rsid w:val="00B40DED"/>
    <w:rsid w:val="00B4172C"/>
    <w:rsid w:val="00B42600"/>
    <w:rsid w:val="00B43FF9"/>
    <w:rsid w:val="00B45FD6"/>
    <w:rsid w:val="00B468E3"/>
    <w:rsid w:val="00B5385C"/>
    <w:rsid w:val="00B53ACF"/>
    <w:rsid w:val="00B54538"/>
    <w:rsid w:val="00B54A56"/>
    <w:rsid w:val="00B57B73"/>
    <w:rsid w:val="00B60D9D"/>
    <w:rsid w:val="00B6177D"/>
    <w:rsid w:val="00B61A5C"/>
    <w:rsid w:val="00B61AE6"/>
    <w:rsid w:val="00B636F1"/>
    <w:rsid w:val="00B650A9"/>
    <w:rsid w:val="00B65230"/>
    <w:rsid w:val="00B65D55"/>
    <w:rsid w:val="00B6610E"/>
    <w:rsid w:val="00B6694F"/>
    <w:rsid w:val="00B67038"/>
    <w:rsid w:val="00B67D7B"/>
    <w:rsid w:val="00B7080B"/>
    <w:rsid w:val="00B749A3"/>
    <w:rsid w:val="00B77FDC"/>
    <w:rsid w:val="00B8373F"/>
    <w:rsid w:val="00B86418"/>
    <w:rsid w:val="00B86867"/>
    <w:rsid w:val="00B872A6"/>
    <w:rsid w:val="00B9020A"/>
    <w:rsid w:val="00B90DF2"/>
    <w:rsid w:val="00B93F0E"/>
    <w:rsid w:val="00BA10FF"/>
    <w:rsid w:val="00BA1182"/>
    <w:rsid w:val="00BA2836"/>
    <w:rsid w:val="00BA2D09"/>
    <w:rsid w:val="00BA3860"/>
    <w:rsid w:val="00BA3C16"/>
    <w:rsid w:val="00BA4315"/>
    <w:rsid w:val="00BA4D87"/>
    <w:rsid w:val="00BA5527"/>
    <w:rsid w:val="00BA5C08"/>
    <w:rsid w:val="00BA65C8"/>
    <w:rsid w:val="00BA678E"/>
    <w:rsid w:val="00BB5728"/>
    <w:rsid w:val="00BB5EE8"/>
    <w:rsid w:val="00BB6549"/>
    <w:rsid w:val="00BC03FD"/>
    <w:rsid w:val="00BC05C9"/>
    <w:rsid w:val="00BC1575"/>
    <w:rsid w:val="00BC2055"/>
    <w:rsid w:val="00BC2073"/>
    <w:rsid w:val="00BC3236"/>
    <w:rsid w:val="00BC34F8"/>
    <w:rsid w:val="00BC462D"/>
    <w:rsid w:val="00BD01BB"/>
    <w:rsid w:val="00BD2A7D"/>
    <w:rsid w:val="00BD2E45"/>
    <w:rsid w:val="00BD50D7"/>
    <w:rsid w:val="00BD6833"/>
    <w:rsid w:val="00BE1B6E"/>
    <w:rsid w:val="00BE2176"/>
    <w:rsid w:val="00BE2343"/>
    <w:rsid w:val="00BE32E2"/>
    <w:rsid w:val="00BE5343"/>
    <w:rsid w:val="00BE5C48"/>
    <w:rsid w:val="00BE62A1"/>
    <w:rsid w:val="00BE6C2D"/>
    <w:rsid w:val="00BE6DB8"/>
    <w:rsid w:val="00BF14AA"/>
    <w:rsid w:val="00BF20C4"/>
    <w:rsid w:val="00BF21FC"/>
    <w:rsid w:val="00BF25E6"/>
    <w:rsid w:val="00BF2642"/>
    <w:rsid w:val="00BF3DED"/>
    <w:rsid w:val="00BF41C2"/>
    <w:rsid w:val="00BF5016"/>
    <w:rsid w:val="00BF50F7"/>
    <w:rsid w:val="00BF541E"/>
    <w:rsid w:val="00BF603C"/>
    <w:rsid w:val="00C0149D"/>
    <w:rsid w:val="00C014DA"/>
    <w:rsid w:val="00C01ED4"/>
    <w:rsid w:val="00C0429E"/>
    <w:rsid w:val="00C04FE7"/>
    <w:rsid w:val="00C05FDE"/>
    <w:rsid w:val="00C068CC"/>
    <w:rsid w:val="00C17BA9"/>
    <w:rsid w:val="00C207A7"/>
    <w:rsid w:val="00C223E5"/>
    <w:rsid w:val="00C2496C"/>
    <w:rsid w:val="00C24D7E"/>
    <w:rsid w:val="00C25530"/>
    <w:rsid w:val="00C27C7F"/>
    <w:rsid w:val="00C3078F"/>
    <w:rsid w:val="00C30FAD"/>
    <w:rsid w:val="00C346CF"/>
    <w:rsid w:val="00C35B10"/>
    <w:rsid w:val="00C3786B"/>
    <w:rsid w:val="00C40D4E"/>
    <w:rsid w:val="00C463FF"/>
    <w:rsid w:val="00C5126B"/>
    <w:rsid w:val="00C5136B"/>
    <w:rsid w:val="00C51A0C"/>
    <w:rsid w:val="00C5268C"/>
    <w:rsid w:val="00C53064"/>
    <w:rsid w:val="00C54BA1"/>
    <w:rsid w:val="00C54D7C"/>
    <w:rsid w:val="00C54E4C"/>
    <w:rsid w:val="00C57734"/>
    <w:rsid w:val="00C57810"/>
    <w:rsid w:val="00C57B1A"/>
    <w:rsid w:val="00C57BEE"/>
    <w:rsid w:val="00C60CF9"/>
    <w:rsid w:val="00C62237"/>
    <w:rsid w:val="00C63240"/>
    <w:rsid w:val="00C63B3F"/>
    <w:rsid w:val="00C648AD"/>
    <w:rsid w:val="00C656CD"/>
    <w:rsid w:val="00C65C87"/>
    <w:rsid w:val="00C66B3F"/>
    <w:rsid w:val="00C7062B"/>
    <w:rsid w:val="00C75399"/>
    <w:rsid w:val="00C75D08"/>
    <w:rsid w:val="00C761F9"/>
    <w:rsid w:val="00C7683A"/>
    <w:rsid w:val="00C803E2"/>
    <w:rsid w:val="00C809FA"/>
    <w:rsid w:val="00C81A80"/>
    <w:rsid w:val="00C82F3F"/>
    <w:rsid w:val="00C837E7"/>
    <w:rsid w:val="00C83EDF"/>
    <w:rsid w:val="00C841BE"/>
    <w:rsid w:val="00C87B8C"/>
    <w:rsid w:val="00C92657"/>
    <w:rsid w:val="00C9385D"/>
    <w:rsid w:val="00C96009"/>
    <w:rsid w:val="00CA1650"/>
    <w:rsid w:val="00CA2367"/>
    <w:rsid w:val="00CA4A4D"/>
    <w:rsid w:val="00CA4A79"/>
    <w:rsid w:val="00CA56EE"/>
    <w:rsid w:val="00CA57DD"/>
    <w:rsid w:val="00CA7552"/>
    <w:rsid w:val="00CB1B15"/>
    <w:rsid w:val="00CB2505"/>
    <w:rsid w:val="00CB3E99"/>
    <w:rsid w:val="00CB6004"/>
    <w:rsid w:val="00CB61F4"/>
    <w:rsid w:val="00CC013F"/>
    <w:rsid w:val="00CC13D7"/>
    <w:rsid w:val="00CC17A1"/>
    <w:rsid w:val="00CC3F15"/>
    <w:rsid w:val="00CC4A39"/>
    <w:rsid w:val="00CC6357"/>
    <w:rsid w:val="00CC7A8D"/>
    <w:rsid w:val="00CD1652"/>
    <w:rsid w:val="00CD36E3"/>
    <w:rsid w:val="00CD5B80"/>
    <w:rsid w:val="00CD7336"/>
    <w:rsid w:val="00CD7C02"/>
    <w:rsid w:val="00CD7C40"/>
    <w:rsid w:val="00CE0126"/>
    <w:rsid w:val="00CE013C"/>
    <w:rsid w:val="00CE3A15"/>
    <w:rsid w:val="00CE3AA1"/>
    <w:rsid w:val="00CE4BEE"/>
    <w:rsid w:val="00CE5C64"/>
    <w:rsid w:val="00CE6505"/>
    <w:rsid w:val="00CF05B7"/>
    <w:rsid w:val="00CF1842"/>
    <w:rsid w:val="00D0278C"/>
    <w:rsid w:val="00D0319A"/>
    <w:rsid w:val="00D03ABA"/>
    <w:rsid w:val="00D04004"/>
    <w:rsid w:val="00D06955"/>
    <w:rsid w:val="00D11763"/>
    <w:rsid w:val="00D117F7"/>
    <w:rsid w:val="00D12FD3"/>
    <w:rsid w:val="00D161B7"/>
    <w:rsid w:val="00D177DC"/>
    <w:rsid w:val="00D17F08"/>
    <w:rsid w:val="00D21ACC"/>
    <w:rsid w:val="00D25ED4"/>
    <w:rsid w:val="00D27A50"/>
    <w:rsid w:val="00D27E59"/>
    <w:rsid w:val="00D33AC9"/>
    <w:rsid w:val="00D34E20"/>
    <w:rsid w:val="00D352AC"/>
    <w:rsid w:val="00D363DA"/>
    <w:rsid w:val="00D36B13"/>
    <w:rsid w:val="00D3748C"/>
    <w:rsid w:val="00D37C95"/>
    <w:rsid w:val="00D41570"/>
    <w:rsid w:val="00D427B1"/>
    <w:rsid w:val="00D4367F"/>
    <w:rsid w:val="00D519E0"/>
    <w:rsid w:val="00D54676"/>
    <w:rsid w:val="00D54DF9"/>
    <w:rsid w:val="00D554C6"/>
    <w:rsid w:val="00D55508"/>
    <w:rsid w:val="00D56196"/>
    <w:rsid w:val="00D575D0"/>
    <w:rsid w:val="00D60D69"/>
    <w:rsid w:val="00D60FAF"/>
    <w:rsid w:val="00D648AD"/>
    <w:rsid w:val="00D65D3B"/>
    <w:rsid w:val="00D66010"/>
    <w:rsid w:val="00D669F1"/>
    <w:rsid w:val="00D6707B"/>
    <w:rsid w:val="00D67175"/>
    <w:rsid w:val="00D716AC"/>
    <w:rsid w:val="00D71F94"/>
    <w:rsid w:val="00D72AFB"/>
    <w:rsid w:val="00D75781"/>
    <w:rsid w:val="00D759DE"/>
    <w:rsid w:val="00D763A0"/>
    <w:rsid w:val="00D77BD5"/>
    <w:rsid w:val="00D80712"/>
    <w:rsid w:val="00D80856"/>
    <w:rsid w:val="00D817E5"/>
    <w:rsid w:val="00D85F73"/>
    <w:rsid w:val="00D90FA7"/>
    <w:rsid w:val="00D91A4F"/>
    <w:rsid w:val="00D9394E"/>
    <w:rsid w:val="00D94E2B"/>
    <w:rsid w:val="00D95539"/>
    <w:rsid w:val="00DA0C7A"/>
    <w:rsid w:val="00DA0D8C"/>
    <w:rsid w:val="00DA1A85"/>
    <w:rsid w:val="00DA29F7"/>
    <w:rsid w:val="00DA2C86"/>
    <w:rsid w:val="00DA59C6"/>
    <w:rsid w:val="00DA7A22"/>
    <w:rsid w:val="00DA7EF0"/>
    <w:rsid w:val="00DB23A1"/>
    <w:rsid w:val="00DB45B3"/>
    <w:rsid w:val="00DB6378"/>
    <w:rsid w:val="00DB733C"/>
    <w:rsid w:val="00DC0565"/>
    <w:rsid w:val="00DC0670"/>
    <w:rsid w:val="00DC137E"/>
    <w:rsid w:val="00DC1ED9"/>
    <w:rsid w:val="00DC2D76"/>
    <w:rsid w:val="00DC4D6E"/>
    <w:rsid w:val="00DC604C"/>
    <w:rsid w:val="00DD06FB"/>
    <w:rsid w:val="00DD1D5F"/>
    <w:rsid w:val="00DD395C"/>
    <w:rsid w:val="00DD4F0B"/>
    <w:rsid w:val="00DE28BE"/>
    <w:rsid w:val="00DE4CED"/>
    <w:rsid w:val="00DE57D3"/>
    <w:rsid w:val="00DF004C"/>
    <w:rsid w:val="00DF0325"/>
    <w:rsid w:val="00DF288A"/>
    <w:rsid w:val="00DF3ADB"/>
    <w:rsid w:val="00E01E50"/>
    <w:rsid w:val="00E03100"/>
    <w:rsid w:val="00E04765"/>
    <w:rsid w:val="00E0673F"/>
    <w:rsid w:val="00E06F23"/>
    <w:rsid w:val="00E07C32"/>
    <w:rsid w:val="00E07C48"/>
    <w:rsid w:val="00E07E6B"/>
    <w:rsid w:val="00E11BF4"/>
    <w:rsid w:val="00E161A1"/>
    <w:rsid w:val="00E16528"/>
    <w:rsid w:val="00E1753C"/>
    <w:rsid w:val="00E20C44"/>
    <w:rsid w:val="00E220FD"/>
    <w:rsid w:val="00E23B10"/>
    <w:rsid w:val="00E25AE7"/>
    <w:rsid w:val="00E2618B"/>
    <w:rsid w:val="00E26DF5"/>
    <w:rsid w:val="00E273CE"/>
    <w:rsid w:val="00E27C18"/>
    <w:rsid w:val="00E30D7D"/>
    <w:rsid w:val="00E317D6"/>
    <w:rsid w:val="00E321A8"/>
    <w:rsid w:val="00E3539D"/>
    <w:rsid w:val="00E36CC8"/>
    <w:rsid w:val="00E37D07"/>
    <w:rsid w:val="00E4106F"/>
    <w:rsid w:val="00E43491"/>
    <w:rsid w:val="00E446E3"/>
    <w:rsid w:val="00E4646D"/>
    <w:rsid w:val="00E46608"/>
    <w:rsid w:val="00E54A6D"/>
    <w:rsid w:val="00E554DA"/>
    <w:rsid w:val="00E55A80"/>
    <w:rsid w:val="00E57770"/>
    <w:rsid w:val="00E60456"/>
    <w:rsid w:val="00E61338"/>
    <w:rsid w:val="00E64C23"/>
    <w:rsid w:val="00E65545"/>
    <w:rsid w:val="00E67473"/>
    <w:rsid w:val="00E7026A"/>
    <w:rsid w:val="00E70532"/>
    <w:rsid w:val="00E70CCB"/>
    <w:rsid w:val="00E70F0A"/>
    <w:rsid w:val="00E71270"/>
    <w:rsid w:val="00E72A43"/>
    <w:rsid w:val="00E750B6"/>
    <w:rsid w:val="00E77D88"/>
    <w:rsid w:val="00E80F36"/>
    <w:rsid w:val="00E87380"/>
    <w:rsid w:val="00E91211"/>
    <w:rsid w:val="00E9185C"/>
    <w:rsid w:val="00E95D25"/>
    <w:rsid w:val="00E96493"/>
    <w:rsid w:val="00EA003D"/>
    <w:rsid w:val="00EA0D81"/>
    <w:rsid w:val="00EA15EE"/>
    <w:rsid w:val="00EA21A3"/>
    <w:rsid w:val="00EA234C"/>
    <w:rsid w:val="00EA2A1F"/>
    <w:rsid w:val="00EA66E3"/>
    <w:rsid w:val="00EA7A6B"/>
    <w:rsid w:val="00EA7FFD"/>
    <w:rsid w:val="00EB027E"/>
    <w:rsid w:val="00EB03DB"/>
    <w:rsid w:val="00EB07C5"/>
    <w:rsid w:val="00EB1314"/>
    <w:rsid w:val="00EB1EE8"/>
    <w:rsid w:val="00EB4757"/>
    <w:rsid w:val="00EB591E"/>
    <w:rsid w:val="00EC0D01"/>
    <w:rsid w:val="00EC2D34"/>
    <w:rsid w:val="00EC3977"/>
    <w:rsid w:val="00EC6E62"/>
    <w:rsid w:val="00ED36F8"/>
    <w:rsid w:val="00ED3A12"/>
    <w:rsid w:val="00ED3B7B"/>
    <w:rsid w:val="00ED4ABD"/>
    <w:rsid w:val="00ED5EE8"/>
    <w:rsid w:val="00EE16D8"/>
    <w:rsid w:val="00EE1EF0"/>
    <w:rsid w:val="00EE2807"/>
    <w:rsid w:val="00EE2D2C"/>
    <w:rsid w:val="00EE54FF"/>
    <w:rsid w:val="00EE6311"/>
    <w:rsid w:val="00EE7555"/>
    <w:rsid w:val="00EE7734"/>
    <w:rsid w:val="00F00014"/>
    <w:rsid w:val="00F023EB"/>
    <w:rsid w:val="00F02D49"/>
    <w:rsid w:val="00F048DE"/>
    <w:rsid w:val="00F04A5B"/>
    <w:rsid w:val="00F0562E"/>
    <w:rsid w:val="00F07400"/>
    <w:rsid w:val="00F07B27"/>
    <w:rsid w:val="00F1030B"/>
    <w:rsid w:val="00F10EE0"/>
    <w:rsid w:val="00F143C3"/>
    <w:rsid w:val="00F15237"/>
    <w:rsid w:val="00F15E42"/>
    <w:rsid w:val="00F21E37"/>
    <w:rsid w:val="00F23C4A"/>
    <w:rsid w:val="00F240D4"/>
    <w:rsid w:val="00F25E00"/>
    <w:rsid w:val="00F27D0B"/>
    <w:rsid w:val="00F31481"/>
    <w:rsid w:val="00F33E1D"/>
    <w:rsid w:val="00F34B02"/>
    <w:rsid w:val="00F40614"/>
    <w:rsid w:val="00F4089C"/>
    <w:rsid w:val="00F4269F"/>
    <w:rsid w:val="00F440F4"/>
    <w:rsid w:val="00F443C2"/>
    <w:rsid w:val="00F458B4"/>
    <w:rsid w:val="00F47C41"/>
    <w:rsid w:val="00F5025E"/>
    <w:rsid w:val="00F50D96"/>
    <w:rsid w:val="00F51D1F"/>
    <w:rsid w:val="00F5450B"/>
    <w:rsid w:val="00F54AAC"/>
    <w:rsid w:val="00F56121"/>
    <w:rsid w:val="00F61597"/>
    <w:rsid w:val="00F636FB"/>
    <w:rsid w:val="00F63AEB"/>
    <w:rsid w:val="00F63CD7"/>
    <w:rsid w:val="00F65D69"/>
    <w:rsid w:val="00F66DA4"/>
    <w:rsid w:val="00F712BB"/>
    <w:rsid w:val="00F7418A"/>
    <w:rsid w:val="00F74271"/>
    <w:rsid w:val="00F74354"/>
    <w:rsid w:val="00F770B8"/>
    <w:rsid w:val="00F82D3C"/>
    <w:rsid w:val="00F82D89"/>
    <w:rsid w:val="00F85239"/>
    <w:rsid w:val="00F867B7"/>
    <w:rsid w:val="00F86925"/>
    <w:rsid w:val="00F912B1"/>
    <w:rsid w:val="00F9211B"/>
    <w:rsid w:val="00F938C4"/>
    <w:rsid w:val="00F94E3B"/>
    <w:rsid w:val="00F965C4"/>
    <w:rsid w:val="00F968B9"/>
    <w:rsid w:val="00F96A27"/>
    <w:rsid w:val="00F973DA"/>
    <w:rsid w:val="00FA0E31"/>
    <w:rsid w:val="00FA37C9"/>
    <w:rsid w:val="00FA4230"/>
    <w:rsid w:val="00FA5BD5"/>
    <w:rsid w:val="00FA6BF8"/>
    <w:rsid w:val="00FB08A0"/>
    <w:rsid w:val="00FB141C"/>
    <w:rsid w:val="00FB325B"/>
    <w:rsid w:val="00FB3A47"/>
    <w:rsid w:val="00FC5860"/>
    <w:rsid w:val="00FC62C3"/>
    <w:rsid w:val="00FD2807"/>
    <w:rsid w:val="00FD2C04"/>
    <w:rsid w:val="00FD514C"/>
    <w:rsid w:val="00FD596C"/>
    <w:rsid w:val="00FD6388"/>
    <w:rsid w:val="00FD7C42"/>
    <w:rsid w:val="00FE2B95"/>
    <w:rsid w:val="00FE42EB"/>
    <w:rsid w:val="00FE4F72"/>
    <w:rsid w:val="00FE50CA"/>
    <w:rsid w:val="00FE5E05"/>
    <w:rsid w:val="00FE6BE8"/>
    <w:rsid w:val="00FE7332"/>
    <w:rsid w:val="00FF11BF"/>
    <w:rsid w:val="00FF1794"/>
    <w:rsid w:val="00FF4623"/>
    <w:rsid w:val="00FF53D9"/>
    <w:rsid w:val="00FF5E37"/>
    <w:rsid w:val="00FF63D1"/>
    <w:rsid w:val="00FF6500"/>
    <w:rsid w:val="00FF71E5"/>
    <w:rsid w:val="00FF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F0FE35"/>
  <w14:defaultImageDpi w14:val="32767"/>
  <w15:chartTrackingRefBased/>
  <w15:docId w15:val="{B447E91F-B35A-4652-B610-02ED4642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4A3"/>
    <w:pPr>
      <w:spacing w:before="120" w:after="240"/>
    </w:pPr>
  </w:style>
  <w:style w:type="paragraph" w:styleId="Heading1">
    <w:name w:val="heading 1"/>
    <w:basedOn w:val="Normal"/>
    <w:next w:val="Normal"/>
    <w:link w:val="Heading1Char"/>
    <w:qFormat/>
    <w:rsid w:val="0019317B"/>
    <w:pPr>
      <w:keepNext/>
      <w:keepLines/>
      <w:numPr>
        <w:numId w:val="6"/>
      </w:numP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63069" w:themeColor="text2" w:themeTint="E6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45682"/>
    <w:pPr>
      <w:keepNext/>
      <w:keepLines/>
      <w:numPr>
        <w:ilvl w:val="1"/>
        <w:numId w:val="6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63069" w:themeColor="text2" w:themeTint="E6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945682"/>
    <w:pPr>
      <w:keepNext/>
      <w:keepLines/>
      <w:numPr>
        <w:ilvl w:val="2"/>
        <w:numId w:val="6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A4DA9" w:themeColor="text2" w:themeTint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945682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color w:val="0A4DA9" w:themeColor="text2" w:themeTint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4309DF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0074A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309D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4E6F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4309D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4E6F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rsid w:val="004309DF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4E6F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09DF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4E6F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511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A4"/>
  </w:style>
  <w:style w:type="paragraph" w:styleId="Footer">
    <w:name w:val="footer"/>
    <w:basedOn w:val="Normal"/>
    <w:link w:val="FooterChar"/>
    <w:uiPriority w:val="99"/>
    <w:unhideWhenUsed/>
    <w:rsid w:val="00F636FB"/>
    <w:pPr>
      <w:tabs>
        <w:tab w:val="center" w:pos="4680"/>
        <w:tab w:val="right" w:pos="9360"/>
      </w:tabs>
      <w:spacing w:before="0" w:after="0" w:line="240" w:lineRule="auto"/>
    </w:pPr>
    <w:rPr>
      <w:rFonts w:asciiTheme="majorHAnsi" w:hAnsiTheme="majorHAns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636FB"/>
    <w:rPr>
      <w:rFonts w:asciiTheme="majorHAnsi" w:hAnsiTheme="majorHAnsi"/>
      <w:sz w:val="20"/>
    </w:rPr>
  </w:style>
  <w:style w:type="table" w:styleId="TableGrid">
    <w:name w:val="Table Grid"/>
    <w:basedOn w:val="TableNormal"/>
    <w:uiPriority w:val="59"/>
    <w:rsid w:val="005B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74DC"/>
    <w:rPr>
      <w:rFonts w:asciiTheme="majorHAnsi" w:hAnsiTheme="majorHAnsi"/>
      <w:b w:val="0"/>
      <w:bCs/>
      <w:u w:val="single"/>
    </w:rPr>
  </w:style>
  <w:style w:type="table" w:styleId="GridTable4-Accent2">
    <w:name w:val="Grid Table 4 Accent 2"/>
    <w:basedOn w:val="TableNormal"/>
    <w:uiPriority w:val="49"/>
    <w:rsid w:val="00280439"/>
    <w:pPr>
      <w:spacing w:after="0" w:line="240" w:lineRule="auto"/>
    </w:pPr>
    <w:tblPr>
      <w:tblStyleRowBandSize w:val="1"/>
      <w:tblStyleColBandSize w:val="1"/>
      <w:tblBorders>
        <w:top w:val="single" w:sz="4" w:space="0" w:color="5382D5" w:themeColor="accent2" w:themeTint="99"/>
        <w:left w:val="single" w:sz="4" w:space="0" w:color="5382D5" w:themeColor="accent2" w:themeTint="99"/>
        <w:bottom w:val="single" w:sz="4" w:space="0" w:color="5382D5" w:themeColor="accent2" w:themeTint="99"/>
        <w:right w:val="single" w:sz="4" w:space="0" w:color="5382D5" w:themeColor="accent2" w:themeTint="99"/>
        <w:insideH w:val="single" w:sz="4" w:space="0" w:color="5382D5" w:themeColor="accent2" w:themeTint="99"/>
        <w:insideV w:val="single" w:sz="4" w:space="0" w:color="5382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07C" w:themeColor="accent2"/>
          <w:left w:val="single" w:sz="4" w:space="0" w:color="1E407C" w:themeColor="accent2"/>
          <w:bottom w:val="single" w:sz="4" w:space="0" w:color="1E407C" w:themeColor="accent2"/>
          <w:right w:val="single" w:sz="4" w:space="0" w:color="1E407C" w:themeColor="accent2"/>
          <w:insideH w:val="nil"/>
          <w:insideV w:val="nil"/>
        </w:tcBorders>
        <w:shd w:val="clear" w:color="auto" w:fill="1E407C" w:themeFill="accent2"/>
      </w:tcPr>
    </w:tblStylePr>
    <w:tblStylePr w:type="lastRow">
      <w:rPr>
        <w:b/>
        <w:bCs/>
      </w:rPr>
      <w:tblPr/>
      <w:tcPr>
        <w:tcBorders>
          <w:top w:val="double" w:sz="4" w:space="0" w:color="1E40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1" w:themeFill="accent2" w:themeFillTint="33"/>
      </w:tcPr>
    </w:tblStylePr>
    <w:tblStylePr w:type="band1Horz">
      <w:tblPr/>
      <w:tcPr>
        <w:shd w:val="clear" w:color="auto" w:fill="C5D5F1" w:themeFill="accent2" w:themeFillTint="33"/>
      </w:tcPr>
    </w:tblStylePr>
  </w:style>
  <w:style w:type="paragraph" w:styleId="Title">
    <w:name w:val="Title"/>
    <w:basedOn w:val="Normal"/>
    <w:next w:val="Normal"/>
    <w:link w:val="TitleChar"/>
    <w:qFormat/>
    <w:rsid w:val="004309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41E4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309DF"/>
    <w:rPr>
      <w:rFonts w:asciiTheme="majorHAnsi" w:eastAsiaTheme="majorEastAsia" w:hAnsiTheme="majorHAnsi" w:cstheme="majorBidi"/>
      <w:caps/>
      <w:color w:val="041E41" w:themeColor="text2"/>
      <w:spacing w:val="-15"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19317B"/>
    <w:rPr>
      <w:rFonts w:asciiTheme="majorHAnsi" w:eastAsiaTheme="majorEastAsia" w:hAnsiTheme="majorHAnsi" w:cstheme="majorBidi"/>
      <w:color w:val="063069" w:themeColor="text2" w:themeTint="E6"/>
      <w:sz w:val="36"/>
      <w:szCs w:val="36"/>
    </w:rPr>
  </w:style>
  <w:style w:type="paragraph" w:styleId="List">
    <w:name w:val="List"/>
    <w:basedOn w:val="Normal"/>
    <w:uiPriority w:val="99"/>
    <w:unhideWhenUsed/>
    <w:rsid w:val="00D11763"/>
    <w:pPr>
      <w:numPr>
        <w:numId w:val="23"/>
      </w:numPr>
      <w:tabs>
        <w:tab w:val="left" w:pos="360"/>
      </w:tabs>
      <w:ind w:left="360"/>
      <w:contextualSpacing/>
    </w:pPr>
  </w:style>
  <w:style w:type="character" w:customStyle="1" w:styleId="Heading2Char">
    <w:name w:val="Heading 2 Char"/>
    <w:basedOn w:val="DefaultParagraphFont"/>
    <w:link w:val="Heading2"/>
    <w:rsid w:val="00945682"/>
    <w:rPr>
      <w:rFonts w:asciiTheme="majorHAnsi" w:eastAsiaTheme="majorEastAsia" w:hAnsiTheme="majorHAnsi" w:cstheme="majorBidi"/>
      <w:color w:val="063069" w:themeColor="text2" w:themeTint="E6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4309DF"/>
    <w:pPr>
      <w:spacing w:after="120"/>
      <w:ind w:left="720"/>
    </w:pPr>
    <w:rPr>
      <w:color w:val="041E4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309DF"/>
    <w:rPr>
      <w:color w:val="041E41" w:themeColor="text2"/>
      <w:sz w:val="24"/>
      <w:szCs w:val="24"/>
    </w:rPr>
  </w:style>
  <w:style w:type="paragraph" w:customStyle="1" w:styleId="Note">
    <w:name w:val="Note"/>
    <w:basedOn w:val="Quote"/>
    <w:rsid w:val="007D43A0"/>
    <w:pPr>
      <w:spacing w:before="0" w:after="0" w:line="240" w:lineRule="auto"/>
      <w:ind w:left="144"/>
    </w:pPr>
    <w:rPr>
      <w:rFonts w:ascii="Proxima Nova Light" w:hAnsi="Proxima Nova Light"/>
      <w:bCs/>
      <w:sz w:val="18"/>
    </w:rPr>
  </w:style>
  <w:style w:type="character" w:customStyle="1" w:styleId="Heading3Char">
    <w:name w:val="Heading 3 Char"/>
    <w:basedOn w:val="DefaultParagraphFont"/>
    <w:link w:val="Heading3"/>
    <w:rsid w:val="00945682"/>
    <w:rPr>
      <w:rFonts w:asciiTheme="majorHAnsi" w:eastAsiaTheme="majorEastAsia" w:hAnsiTheme="majorHAnsi" w:cstheme="majorBidi"/>
      <w:color w:val="0A4DA9" w:themeColor="text2" w:themeTint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12115"/>
    <w:rPr>
      <w:color w:val="5382D5" w:themeColor="accent2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4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0456"/>
    <w:rPr>
      <w:color w:val="7D4C7C" w:themeColor="followedHyperlink"/>
      <w:u w:val="single"/>
    </w:rPr>
  </w:style>
  <w:style w:type="paragraph" w:customStyle="1" w:styleId="CheckMarkList">
    <w:name w:val="Check Mark List"/>
    <w:basedOn w:val="ListParagraph"/>
    <w:rsid w:val="003C26F3"/>
    <w:pPr>
      <w:numPr>
        <w:numId w:val="1"/>
      </w:numPr>
      <w:spacing w:after="120"/>
      <w:ind w:left="792"/>
      <w:contextualSpacing w:val="0"/>
    </w:pPr>
  </w:style>
  <w:style w:type="paragraph" w:styleId="ListParagraph">
    <w:name w:val="List Paragraph"/>
    <w:basedOn w:val="Normal"/>
    <w:uiPriority w:val="34"/>
    <w:qFormat/>
    <w:rsid w:val="008B581A"/>
    <w:pPr>
      <w:ind w:left="720"/>
      <w:contextualSpacing/>
    </w:pPr>
  </w:style>
  <w:style w:type="paragraph" w:customStyle="1" w:styleId="ColorWhiteBold">
    <w:name w:val="Color White Bold"/>
    <w:basedOn w:val="Normal"/>
    <w:rsid w:val="00414D5A"/>
    <w:pPr>
      <w:spacing w:after="0" w:line="240" w:lineRule="auto"/>
    </w:pPr>
    <w:rPr>
      <w:color w:val="FFFFFF" w:themeColor="background1"/>
    </w:rPr>
  </w:style>
  <w:style w:type="character" w:styleId="SubtleEmphasis">
    <w:name w:val="Subtle Emphasis"/>
    <w:basedOn w:val="DefaultParagraphFont"/>
    <w:uiPriority w:val="19"/>
    <w:qFormat/>
    <w:rsid w:val="004309DF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8F379B"/>
    <w:rPr>
      <w:smallCaps/>
      <w:color w:val="404040" w:themeColor="text1" w:themeTint="BF"/>
      <w:u w:val="none" w:color="7F7F7F" w:themeColor="text1" w:themeTint="80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4309DF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4309D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A0E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0E3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FA0E31"/>
    <w:pPr>
      <w:spacing w:after="100"/>
      <w:ind w:left="400"/>
    </w:pPr>
  </w:style>
  <w:style w:type="character" w:styleId="IntenseReference">
    <w:name w:val="Intense Reference"/>
    <w:basedOn w:val="DefaultParagraphFont"/>
    <w:uiPriority w:val="32"/>
    <w:qFormat/>
    <w:rsid w:val="004309DF"/>
    <w:rPr>
      <w:b/>
      <w:bCs/>
      <w:smallCaps/>
      <w:color w:val="041E41" w:themeColor="text2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09DF"/>
    <w:pPr>
      <w:spacing w:before="100" w:beforeAutospacing="1" w:line="240" w:lineRule="auto"/>
      <w:ind w:left="720"/>
      <w:jc w:val="center"/>
    </w:pPr>
    <w:rPr>
      <w:rFonts w:asciiTheme="majorHAnsi" w:eastAsiaTheme="majorEastAsia" w:hAnsiTheme="majorHAnsi" w:cstheme="majorBidi"/>
      <w:color w:val="041E4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09DF"/>
    <w:rPr>
      <w:rFonts w:asciiTheme="majorHAnsi" w:eastAsiaTheme="majorEastAsia" w:hAnsiTheme="majorHAnsi" w:cstheme="majorBidi"/>
      <w:color w:val="041E41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4309DF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rsid w:val="00945682"/>
    <w:rPr>
      <w:rFonts w:asciiTheme="majorHAnsi" w:eastAsiaTheme="majorEastAsia" w:hAnsiTheme="majorHAnsi" w:cstheme="majorBidi"/>
      <w:color w:val="0A4DA9" w:themeColor="text2" w:themeTint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4309DF"/>
    <w:rPr>
      <w:rFonts w:asciiTheme="majorHAnsi" w:eastAsiaTheme="majorEastAsia" w:hAnsiTheme="majorHAnsi" w:cstheme="majorBidi"/>
      <w:caps/>
      <w:color w:val="0074A6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4309DF"/>
    <w:rPr>
      <w:rFonts w:asciiTheme="majorHAnsi" w:eastAsiaTheme="majorEastAsia" w:hAnsiTheme="majorHAnsi" w:cstheme="majorBidi"/>
      <w:i/>
      <w:iCs/>
      <w:caps/>
      <w:color w:val="004E6F" w:themeColor="accent1" w:themeShade="80"/>
    </w:rPr>
  </w:style>
  <w:style w:type="character" w:customStyle="1" w:styleId="Heading7Char">
    <w:name w:val="Heading 7 Char"/>
    <w:basedOn w:val="DefaultParagraphFont"/>
    <w:link w:val="Heading7"/>
    <w:rsid w:val="004309DF"/>
    <w:rPr>
      <w:rFonts w:asciiTheme="majorHAnsi" w:eastAsiaTheme="majorEastAsia" w:hAnsiTheme="majorHAnsi" w:cstheme="majorBidi"/>
      <w:b/>
      <w:bCs/>
      <w:color w:val="004E6F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4309DF"/>
    <w:rPr>
      <w:rFonts w:asciiTheme="majorHAnsi" w:eastAsiaTheme="majorEastAsia" w:hAnsiTheme="majorHAnsi" w:cstheme="majorBidi"/>
      <w:b/>
      <w:bCs/>
      <w:i/>
      <w:iCs/>
      <w:color w:val="004E6F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09DF"/>
    <w:rPr>
      <w:rFonts w:asciiTheme="majorHAnsi" w:eastAsiaTheme="majorEastAsia" w:hAnsiTheme="majorHAnsi" w:cstheme="majorBidi"/>
      <w:i/>
      <w:iCs/>
      <w:color w:val="004E6F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4309DF"/>
    <w:pPr>
      <w:spacing w:line="240" w:lineRule="auto"/>
    </w:pPr>
    <w:rPr>
      <w:b/>
      <w:bCs/>
      <w:smallCaps/>
      <w:color w:val="041E41" w:themeColor="text2"/>
    </w:rPr>
  </w:style>
  <w:style w:type="paragraph" w:styleId="List2">
    <w:name w:val="List 2"/>
    <w:basedOn w:val="Normal"/>
    <w:uiPriority w:val="99"/>
    <w:unhideWhenUsed/>
    <w:rsid w:val="000F0A5B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0F0A5B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0F0A5B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0F0A5B"/>
    <w:pPr>
      <w:ind w:left="1800" w:hanging="360"/>
      <w:contextualSpacing/>
    </w:pPr>
  </w:style>
  <w:style w:type="paragraph" w:styleId="ListBullet">
    <w:name w:val="List Bullet"/>
    <w:basedOn w:val="Normal"/>
    <w:unhideWhenUsed/>
    <w:rsid w:val="000F0A5B"/>
    <w:pPr>
      <w:numPr>
        <w:numId w:val="2"/>
      </w:numPr>
      <w:contextualSpacing/>
    </w:pPr>
  </w:style>
  <w:style w:type="paragraph" w:styleId="ListBullet2">
    <w:name w:val="List Bullet 2"/>
    <w:basedOn w:val="Normal"/>
    <w:unhideWhenUsed/>
    <w:rsid w:val="000F0A5B"/>
    <w:pPr>
      <w:numPr>
        <w:numId w:val="3"/>
      </w:numPr>
      <w:contextualSpacing/>
    </w:pPr>
  </w:style>
  <w:style w:type="paragraph" w:styleId="ListBullet3">
    <w:name w:val="List Bullet 3"/>
    <w:basedOn w:val="Normal"/>
    <w:unhideWhenUsed/>
    <w:rsid w:val="000F0A5B"/>
    <w:pPr>
      <w:numPr>
        <w:numId w:val="4"/>
      </w:numPr>
      <w:contextualSpacing/>
    </w:pPr>
  </w:style>
  <w:style w:type="paragraph" w:styleId="ListBullet5">
    <w:name w:val="List Bullet 5"/>
    <w:basedOn w:val="Normal"/>
    <w:unhideWhenUsed/>
    <w:rsid w:val="000F0A5B"/>
    <w:pPr>
      <w:numPr>
        <w:numId w:val="5"/>
      </w:numPr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50305E"/>
    <w:pPr>
      <w:spacing w:after="100"/>
      <w:ind w:left="660"/>
    </w:pPr>
  </w:style>
  <w:style w:type="paragraph" w:customStyle="1" w:styleId="TableHeading">
    <w:name w:val="Table Heading"/>
    <w:basedOn w:val="Normal"/>
    <w:qFormat/>
    <w:rsid w:val="0050305E"/>
    <w:pPr>
      <w:spacing w:before="40" w:after="40" w:line="240" w:lineRule="auto"/>
    </w:pPr>
    <w:rPr>
      <w:bCs/>
      <w:color w:val="FFFFFF" w:themeColor="background1"/>
    </w:rPr>
  </w:style>
  <w:style w:type="table" w:customStyle="1" w:styleId="ProgramTemplateTable">
    <w:name w:val="Program Template Table"/>
    <w:basedOn w:val="TableNormal"/>
    <w:uiPriority w:val="99"/>
    <w:rsid w:val="0050305E"/>
    <w:pPr>
      <w:spacing w:before="120" w:after="240" w:line="240" w:lineRule="auto"/>
    </w:pPr>
    <w:tblPr>
      <w:tblBorders>
        <w:top w:val="single" w:sz="4" w:space="0" w:color="1E407C" w:themeColor="accent2"/>
        <w:left w:val="single" w:sz="4" w:space="0" w:color="1E407C" w:themeColor="accent2"/>
        <w:bottom w:val="single" w:sz="4" w:space="0" w:color="1E407C" w:themeColor="accent2"/>
        <w:right w:val="single" w:sz="4" w:space="0" w:color="1E407C" w:themeColor="accent2"/>
        <w:insideH w:val="single" w:sz="4" w:space="0" w:color="1E407C" w:themeColor="accent2"/>
        <w:insideV w:val="single" w:sz="4" w:space="0" w:color="1E407C" w:themeColor="accent2"/>
      </w:tblBorders>
    </w:tblPr>
    <w:tblStylePr w:type="firstRow">
      <w:rPr>
        <w:rFonts w:asciiTheme="majorHAnsi" w:hAnsiTheme="majorHAnsi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E407C" w:themeFill="accent2"/>
      </w:tcPr>
    </w:tblStylePr>
  </w:style>
  <w:style w:type="paragraph" w:customStyle="1" w:styleId="TableCell">
    <w:name w:val="Table Cell"/>
    <w:basedOn w:val="TableHeading"/>
    <w:qFormat/>
    <w:rsid w:val="0050305E"/>
    <w:pPr>
      <w:spacing w:after="120"/>
    </w:pPr>
    <w:rPr>
      <w:color w:val="auto"/>
      <w:sz w:val="20"/>
    </w:rPr>
  </w:style>
  <w:style w:type="paragraph" w:customStyle="1" w:styleId="body">
    <w:name w:val="body"/>
    <w:basedOn w:val="Normal"/>
    <w:qFormat/>
    <w:rsid w:val="0050305E"/>
  </w:style>
  <w:style w:type="paragraph" w:customStyle="1" w:styleId="Default">
    <w:name w:val="Default"/>
    <w:rsid w:val="0050305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30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305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305E"/>
    <w:rPr>
      <w:szCs w:val="20"/>
    </w:rPr>
  </w:style>
  <w:style w:type="paragraph" w:styleId="Revision">
    <w:name w:val="Revision"/>
    <w:hidden/>
    <w:uiPriority w:val="99"/>
    <w:semiHidden/>
    <w:rsid w:val="0050305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05E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05E"/>
    <w:rPr>
      <w:b/>
      <w:bCs/>
      <w:sz w:val="20"/>
      <w:szCs w:val="20"/>
    </w:rPr>
  </w:style>
  <w:style w:type="paragraph" w:customStyle="1" w:styleId="paragraph">
    <w:name w:val="paragraph"/>
    <w:basedOn w:val="Normal"/>
    <w:rsid w:val="00503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0305E"/>
    <w:rPr>
      <w:color w:val="666666"/>
    </w:rPr>
  </w:style>
  <w:style w:type="character" w:styleId="Mention">
    <w:name w:val="Mention"/>
    <w:basedOn w:val="DefaultParagraphFont"/>
    <w:uiPriority w:val="99"/>
    <w:unhideWhenUsed/>
    <w:rsid w:val="0050305E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50305E"/>
  </w:style>
  <w:style w:type="character" w:styleId="PageNumber">
    <w:name w:val="page number"/>
    <w:basedOn w:val="DefaultParagraphFont"/>
    <w:rsid w:val="0050305E"/>
    <w:rPr>
      <w:sz w:val="20"/>
    </w:rPr>
  </w:style>
  <w:style w:type="paragraph" w:styleId="DocumentMap">
    <w:name w:val="Document Map"/>
    <w:basedOn w:val="Normal"/>
    <w:link w:val="DocumentMapChar"/>
    <w:semiHidden/>
    <w:rsid w:val="0050305E"/>
    <w:pPr>
      <w:widowControl w:val="0"/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50305E"/>
    <w:rPr>
      <w:rFonts w:ascii="Tahoma" w:eastAsia="Times New Roman" w:hAnsi="Tahoma" w:cs="Times New Roman"/>
      <w:sz w:val="24"/>
      <w:szCs w:val="24"/>
      <w:shd w:val="clear" w:color="auto" w:fill="000080"/>
    </w:rPr>
  </w:style>
  <w:style w:type="paragraph" w:customStyle="1" w:styleId="RevisionHistory">
    <w:name w:val="Revision History"/>
    <w:basedOn w:val="Normal"/>
    <w:autoRedefine/>
    <w:rsid w:val="0050305E"/>
    <w:pPr>
      <w:widowControl w:val="0"/>
      <w:tabs>
        <w:tab w:val="left" w:pos="2340"/>
      </w:tabs>
      <w:spacing w:before="0" w:after="0" w:line="240" w:lineRule="auto"/>
      <w:ind w:left="2340" w:hanging="2340"/>
    </w:pPr>
    <w:rPr>
      <w:rFonts w:ascii="Arial" w:eastAsia="Times New Roman" w:hAnsi="Arial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0305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50305E"/>
    <w:rPr>
      <w:rFonts w:ascii="Calibri" w:eastAsia="Times New Roman" w:hAnsi="Calibri" w:cs="Times New Roman"/>
    </w:rPr>
  </w:style>
  <w:style w:type="paragraph" w:styleId="ListNumber">
    <w:name w:val="List Number"/>
    <w:basedOn w:val="Normal"/>
    <w:semiHidden/>
    <w:rsid w:val="0050305E"/>
    <w:pPr>
      <w:autoSpaceDE w:val="0"/>
      <w:autoSpaceDN w:val="0"/>
      <w:adjustRightInd w:val="0"/>
      <w:spacing w:before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ListBullet4">
    <w:name w:val="List Bullet 4"/>
    <w:basedOn w:val="Normal"/>
    <w:semiHidden/>
    <w:rsid w:val="0050305E"/>
    <w:pPr>
      <w:numPr>
        <w:numId w:val="7"/>
      </w:numPr>
      <w:tabs>
        <w:tab w:val="clear" w:pos="1440"/>
        <w:tab w:val="num" w:pos="360"/>
      </w:tabs>
      <w:spacing w:before="0" w:after="0" w:line="240" w:lineRule="auto"/>
      <w:ind w:left="720"/>
    </w:pPr>
    <w:rPr>
      <w:rFonts w:ascii="Arial" w:eastAsia="Times New Roman" w:hAnsi="Arial" w:cs="Times New Roman"/>
      <w:sz w:val="24"/>
      <w:szCs w:val="24"/>
    </w:rPr>
  </w:style>
  <w:style w:type="paragraph" w:styleId="ListNumber2">
    <w:name w:val="List Number 2"/>
    <w:basedOn w:val="Normal"/>
    <w:semiHidden/>
    <w:rsid w:val="0050305E"/>
    <w:pPr>
      <w:numPr>
        <w:numId w:val="8"/>
      </w:numPr>
      <w:spacing w:before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ListNumber3">
    <w:name w:val="List Number 3"/>
    <w:basedOn w:val="Normal"/>
    <w:semiHidden/>
    <w:rsid w:val="0050305E"/>
    <w:pPr>
      <w:numPr>
        <w:numId w:val="9"/>
      </w:numPr>
      <w:spacing w:before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ListNumber5">
    <w:name w:val="List Number 5"/>
    <w:basedOn w:val="Normal"/>
    <w:semiHidden/>
    <w:rsid w:val="0050305E"/>
    <w:pPr>
      <w:numPr>
        <w:numId w:val="10"/>
      </w:numPr>
      <w:spacing w:before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Listnumbera">
    <w:name w:val="List number a"/>
    <w:basedOn w:val="ListBullet3"/>
    <w:rsid w:val="0050305E"/>
    <w:pPr>
      <w:numPr>
        <w:numId w:val="12"/>
      </w:numPr>
      <w:tabs>
        <w:tab w:val="clear" w:pos="1080"/>
        <w:tab w:val="num" w:pos="360"/>
      </w:tabs>
      <w:spacing w:before="0" w:line="240" w:lineRule="auto"/>
      <w:contextualSpacing w:val="0"/>
    </w:pPr>
    <w:rPr>
      <w:rFonts w:ascii="Arial" w:eastAsia="Times New Roman" w:hAnsi="Arial" w:cs="Times New Roman"/>
      <w:sz w:val="24"/>
      <w:szCs w:val="24"/>
    </w:rPr>
  </w:style>
  <w:style w:type="paragraph" w:styleId="ListNumber4">
    <w:name w:val="List Number 4"/>
    <w:basedOn w:val="Normal"/>
    <w:semiHidden/>
    <w:rsid w:val="0050305E"/>
    <w:pPr>
      <w:numPr>
        <w:numId w:val="11"/>
      </w:numPr>
      <w:spacing w:before="0"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0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" w:eastAsia="Times New Roman" w:hAnsi="Courier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05E"/>
    <w:rPr>
      <w:rFonts w:ascii="Courier" w:eastAsia="Times New Roman" w:hAnsi="Courier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05E"/>
    <w:pPr>
      <w:widowControl w:val="0"/>
      <w:spacing w:before="0"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05E"/>
    <w:rPr>
      <w:rFonts w:ascii="Tahoma" w:eastAsia="Times New Roman" w:hAnsi="Tahoma" w:cs="Tahoma"/>
      <w:sz w:val="16"/>
      <w:szCs w:val="16"/>
    </w:rPr>
  </w:style>
  <w:style w:type="table" w:styleId="GridTable1Light-Accent6">
    <w:name w:val="Grid Table 1 Light Accent 6"/>
    <w:basedOn w:val="TableNormal"/>
    <w:uiPriority w:val="46"/>
    <w:rsid w:val="0050305E"/>
    <w:pPr>
      <w:spacing w:after="0" w:line="240" w:lineRule="auto"/>
    </w:pPr>
    <w:tblPr>
      <w:tblStyleRowBandSize w:val="1"/>
      <w:tblStyleColBandSize w:val="1"/>
      <w:tblBorders>
        <w:top w:val="single" w:sz="4" w:space="0" w:color="9DBCD5" w:themeColor="accent6" w:themeTint="66"/>
        <w:left w:val="single" w:sz="4" w:space="0" w:color="9DBCD5" w:themeColor="accent6" w:themeTint="66"/>
        <w:bottom w:val="single" w:sz="4" w:space="0" w:color="9DBCD5" w:themeColor="accent6" w:themeTint="66"/>
        <w:right w:val="single" w:sz="4" w:space="0" w:color="9DBCD5" w:themeColor="accent6" w:themeTint="66"/>
        <w:insideH w:val="single" w:sz="4" w:space="0" w:color="9DBCD5" w:themeColor="accent6" w:themeTint="66"/>
        <w:insideV w:val="single" w:sz="4" w:space="0" w:color="9DBCD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C9BC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9BC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rsid w:val="0050305E"/>
    <w:pPr>
      <w:widowControl w:val="0"/>
      <w:spacing w:before="0" w:after="0" w:line="240" w:lineRule="auto"/>
      <w:jc w:val="center"/>
    </w:pPr>
    <w:rPr>
      <w:rFonts w:ascii="Arial" w:eastAsia="Times New Roman" w:hAnsi="Arial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0305E"/>
    <w:rPr>
      <w:rFonts w:ascii="Arial" w:eastAsia="Times New Roman" w:hAnsi="Arial" w:cs="Times New Roman"/>
      <w:sz w:val="24"/>
      <w:szCs w:val="24"/>
    </w:rPr>
  </w:style>
  <w:style w:type="paragraph" w:customStyle="1" w:styleId="FSSLLevel2Heading">
    <w:name w:val="FSSL Level 2 Heading"/>
    <w:basedOn w:val="Normal"/>
    <w:next w:val="Normal"/>
    <w:rsid w:val="0050305E"/>
    <w:pPr>
      <w:keepNext/>
      <w:spacing w:after="120" w:line="240" w:lineRule="auto"/>
      <w:ind w:left="1080" w:hanging="360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customStyle="1" w:styleId="TableBody">
    <w:name w:val="Table Body"/>
    <w:basedOn w:val="Normal"/>
    <w:qFormat/>
    <w:rsid w:val="0050305E"/>
    <w:pPr>
      <w:spacing w:before="60" w:after="60" w:line="240" w:lineRule="auto"/>
    </w:pPr>
    <w:rPr>
      <w:sz w:val="20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50305E"/>
    <w:rPr>
      <w:rFonts w:ascii="Arial" w:eastAsia="Times New Roman" w:hAnsi="Arial" w:cs="Arial"/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0305E"/>
    <w:rPr>
      <w:rFonts w:ascii="Arial" w:eastAsia="Times New Roman" w:hAnsi="Arial" w:cs="Arial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50305E"/>
    <w:pPr>
      <w:spacing w:before="0" w:after="100" w:line="278" w:lineRule="auto"/>
      <w:ind w:left="960"/>
    </w:pPr>
    <w:rPr>
      <w:kern w:val="2"/>
      <w:sz w:val="24"/>
      <w:szCs w:val="24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50305E"/>
    <w:pPr>
      <w:spacing w:before="0" w:after="100" w:line="278" w:lineRule="auto"/>
      <w:ind w:left="1200"/>
    </w:pPr>
    <w:rPr>
      <w:kern w:val="2"/>
      <w:sz w:val="24"/>
      <w:szCs w:val="24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50305E"/>
    <w:pPr>
      <w:spacing w:before="0" w:after="100" w:line="278" w:lineRule="auto"/>
      <w:ind w:left="1440"/>
    </w:pPr>
    <w:rPr>
      <w:kern w:val="2"/>
      <w:sz w:val="24"/>
      <w:szCs w:val="24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50305E"/>
    <w:pPr>
      <w:spacing w:before="0" w:after="100" w:line="278" w:lineRule="auto"/>
      <w:ind w:left="1680"/>
    </w:pPr>
    <w:rPr>
      <w:kern w:val="2"/>
      <w:sz w:val="24"/>
      <w:szCs w:val="24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50305E"/>
    <w:pPr>
      <w:spacing w:before="0" w:after="100" w:line="278" w:lineRule="auto"/>
      <w:ind w:left="1920"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7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3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3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8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suehs@p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k142\OneDrive%20-%20The%20Pennsylvania%20State%20University\EHS-Support\Pillars%20of%20Management\Template\Templates%20New\EHS-0156%20Procedure%20Template.dotx" TargetMode="External"/></Relationships>
</file>

<file path=word/theme/theme1.xml><?xml version="1.0" encoding="utf-8"?>
<a:theme xmlns:a="http://schemas.openxmlformats.org/drawingml/2006/main" name="Theme-Penn-State">
  <a:themeElements>
    <a:clrScheme name="PA Palette">
      <a:dk1>
        <a:srgbClr val="000000"/>
      </a:dk1>
      <a:lt1>
        <a:srgbClr val="FFFFFF"/>
      </a:lt1>
      <a:dk2>
        <a:srgbClr val="041E41"/>
      </a:dk2>
      <a:lt2>
        <a:srgbClr val="B8D6E6"/>
      </a:lt2>
      <a:accent1>
        <a:srgbClr val="009CDE"/>
      </a:accent1>
      <a:accent2>
        <a:srgbClr val="1E407C"/>
      </a:accent2>
      <a:accent3>
        <a:srgbClr val="A3AAAD"/>
      </a:accent3>
      <a:accent4>
        <a:srgbClr val="83B1D4"/>
      </a:accent4>
      <a:accent5>
        <a:srgbClr val="3EA39E"/>
      </a:accent5>
      <a:accent6>
        <a:srgbClr val="305470"/>
      </a:accent6>
      <a:hlink>
        <a:srgbClr val="64B8B6"/>
      </a:hlink>
      <a:folHlink>
        <a:srgbClr val="7D4C7C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-Penn-State" id="{092A3840-D7A3-4155-9053-B98D357E1EB0}" vid="{E3DABAF5-2975-43A1-BD51-A5C76A5000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8CC3E3236AE4291E84EC776BACA81" ma:contentTypeVersion="18" ma:contentTypeDescription="Create a new document." ma:contentTypeScope="" ma:versionID="37a47fd56106a7afd83a498c01eb5af4">
  <xsd:schema xmlns:xsd="http://www.w3.org/2001/XMLSchema" xmlns:xs="http://www.w3.org/2001/XMLSchema" xmlns:p="http://schemas.microsoft.com/office/2006/metadata/properties" xmlns:ns2="f8101b4d-e908-443d-9752-834d249fa098" xmlns:ns3="d8d087b4-5ff0-41fa-9b3e-c4670d1b6aaf" targetNamespace="http://schemas.microsoft.com/office/2006/metadata/properties" ma:root="true" ma:fieldsID="716afa5e52697da5549257dd2801de1a" ns2:_="" ns3:_="">
    <xsd:import namespace="f8101b4d-e908-443d-9752-834d249fa098"/>
    <xsd:import namespace="d8d087b4-5ff0-41fa-9b3e-c4670d1b6a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01b4d-e908-443d-9752-834d249fa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087b4-5ff0-41fa-9b3e-c4670d1b6aa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833054-7167-41c6-9f1c-beea1ed150dc}" ma:internalName="TaxCatchAll" ma:showField="CatchAllData" ma:web="d8d087b4-5ff0-41fa-9b3e-c4670d1b6a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d087b4-5ff0-41fa-9b3e-c4670d1b6aaf" xsi:nil="true"/>
    <lcf76f155ced4ddcb4097134ff3c332f xmlns="f8101b4d-e908-443d-9752-834d249fa09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C3BC65-B68C-47AA-BCA8-8F89F96CF1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101b4d-e908-443d-9752-834d249fa098"/>
    <ds:schemaRef ds:uri="d8d087b4-5ff0-41fa-9b3e-c4670d1b6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9F2CD-01DD-45C7-8C6B-D44F5463809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7D7C98-22A3-4580-A323-17354B8992F2}">
  <ds:schemaRefs>
    <ds:schemaRef ds:uri="http://schemas.microsoft.com/office/2006/metadata/properties"/>
    <ds:schemaRef ds:uri="http://schemas.microsoft.com/office/infopath/2007/PartnerControls"/>
    <ds:schemaRef ds:uri="d8d087b4-5ff0-41fa-9b3e-c4670d1b6aaf"/>
    <ds:schemaRef ds:uri="f8101b4d-e908-443d-9752-834d249fa098"/>
  </ds:schemaRefs>
</ds:datastoreItem>
</file>

<file path=customXml/itemProps4.xml><?xml version="1.0" encoding="utf-8"?>
<ds:datastoreItem xmlns:ds="http://schemas.openxmlformats.org/officeDocument/2006/customXml" ds:itemID="{A9A5601A-DC3E-4596-B5CB-2EBED470381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EHS-0156 Procedure Template</Template>
  <TotalTime>26</TotalTime>
  <Pages>3</Pages>
  <Words>222</Words>
  <Characters>1304</Characters>
  <Application>Microsoft Office Word</Application>
  <DocSecurity>0</DocSecurity>
  <Lines>37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Kohler, Andrea Elizabeth</dc:creator>
  <cp:keywords/>
  <dc:description/>
  <cp:lastModifiedBy>Kohler, Andrea Elizabeth</cp:lastModifiedBy>
  <cp:revision>7</cp:revision>
  <dcterms:created xsi:type="dcterms:W3CDTF">2025-07-02T12:28:00Z</dcterms:created>
  <dcterms:modified xsi:type="dcterms:W3CDTF">2025-08-15T16:38:00Z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0x0101005BF8CC3E3236AE4291E84EC776BACA81</vt:lpwstr>
  </property>
</Properties>
</file>